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A3F32" w14:textId="60DEF394" w:rsidR="00D20A3D" w:rsidRPr="001F5163" w:rsidRDefault="6A727D6C" w:rsidP="00472D51">
      <w:pPr>
        <w:pStyle w:val="Heading1"/>
        <w:numPr>
          <w:ilvl w:val="0"/>
          <w:numId w:val="0"/>
        </w:numPr>
        <w:jc w:val="center"/>
      </w:pPr>
      <w:r>
        <w:t>Q</w:t>
      </w:r>
      <w:r w:rsidR="00D20A3D">
        <w:t>uality Clause BHM 8.4.3</w:t>
      </w:r>
    </w:p>
    <w:p w14:paraId="3C342EF2" w14:textId="47C4979D" w:rsidR="00731ED3" w:rsidRDefault="00731ED3">
      <w:pPr>
        <w:pStyle w:val="NormalWeb"/>
        <w:numPr>
          <w:ilvl w:val="0"/>
          <w:numId w:val="45"/>
        </w:numPr>
        <w:ind w:hanging="720"/>
        <w:rPr>
          <w:rStyle w:val="Strong"/>
          <w:rFonts w:eastAsiaTheme="minorEastAsia"/>
          <w:b w:val="0"/>
        </w:rPr>
      </w:pPr>
      <w:r>
        <w:rPr>
          <w:rStyle w:val="Strong"/>
        </w:rPr>
        <w:t>Frequently Asked Questions</w:t>
      </w:r>
    </w:p>
    <w:p w14:paraId="5BF944B7" w14:textId="32107FCF" w:rsidR="00731ED3" w:rsidRDefault="00731ED3" w:rsidP="007D6570">
      <w:pPr>
        <w:pStyle w:val="NormalWeb"/>
        <w:spacing w:before="0" w:beforeAutospacing="0" w:after="0" w:afterAutospacing="0"/>
        <w:jc w:val="both"/>
        <w:rPr>
          <w:rStyle w:val="Strong"/>
        </w:rPr>
      </w:pPr>
      <w:r w:rsidRPr="007D6570">
        <w:rPr>
          <w:rStyle w:val="Strong"/>
          <w:b w:val="0"/>
          <w:bCs w:val="0"/>
        </w:rPr>
        <w:t>Visit</w:t>
      </w:r>
      <w:r w:rsidR="00420FA1">
        <w:rPr>
          <w:rStyle w:val="Strong"/>
          <w:b w:val="0"/>
          <w:bCs w:val="0"/>
        </w:rPr>
        <w:t xml:space="preserve"> </w:t>
      </w:r>
      <w:hyperlink r:id="rId11" w:history="1">
        <w:r w:rsidR="00420FA1" w:rsidRPr="00014BA9">
          <w:rPr>
            <w:rStyle w:val="Hyperlink"/>
          </w:rPr>
          <w:t>FAQ</w:t>
        </w:r>
      </w:hyperlink>
      <w:r>
        <w:rPr>
          <w:rStyle w:val="Strong"/>
        </w:rPr>
        <w:t xml:space="preserve"> </w:t>
      </w:r>
      <w:r w:rsidRPr="007D6570">
        <w:rPr>
          <w:rStyle w:val="Strong"/>
          <w:b w:val="0"/>
        </w:rPr>
        <w:t xml:space="preserve">for </w:t>
      </w:r>
      <w:r w:rsidR="00ED2CC7">
        <w:rPr>
          <w:rStyle w:val="Strong"/>
          <w:b w:val="0"/>
        </w:rPr>
        <w:t>additional clarifications</w:t>
      </w:r>
      <w:r w:rsidRPr="007D6570">
        <w:rPr>
          <w:rStyle w:val="Strong"/>
          <w:b w:val="0"/>
        </w:rPr>
        <w:t>.</w:t>
      </w:r>
    </w:p>
    <w:p w14:paraId="16B569D5" w14:textId="1967BFC2" w:rsidR="000A35A1" w:rsidRPr="007D6570" w:rsidRDefault="00731ED3">
      <w:pPr>
        <w:pStyle w:val="NormalWeb"/>
        <w:numPr>
          <w:ilvl w:val="0"/>
          <w:numId w:val="45"/>
        </w:numPr>
        <w:ind w:hanging="720"/>
        <w:rPr>
          <w:rStyle w:val="Strong"/>
        </w:rPr>
      </w:pPr>
      <w:r>
        <w:rPr>
          <w:rStyle w:val="Strong"/>
        </w:rPr>
        <w:t xml:space="preserve">Quality </w:t>
      </w:r>
      <w:r w:rsidR="000A35A1">
        <w:rPr>
          <w:rStyle w:val="Strong"/>
        </w:rPr>
        <w:t>Performance Monitoring</w:t>
      </w:r>
    </w:p>
    <w:p w14:paraId="2AC8D274" w14:textId="44D79D9C" w:rsidR="000A35A1" w:rsidRPr="000A35A1" w:rsidRDefault="000A35A1" w:rsidP="3D999E32">
      <w:pPr>
        <w:pStyle w:val="NormalWeb"/>
        <w:spacing w:before="0" w:beforeAutospacing="0" w:after="0" w:afterAutospacing="0"/>
        <w:jc w:val="both"/>
        <w:rPr>
          <w:rStyle w:val="Strong"/>
          <w:b w:val="0"/>
          <w:bCs w:val="0"/>
        </w:rPr>
      </w:pPr>
      <w:r w:rsidRPr="3D999E32">
        <w:rPr>
          <w:rStyle w:val="Strong"/>
          <w:b w:val="0"/>
          <w:bCs w:val="0"/>
        </w:rPr>
        <w:t xml:space="preserve">In accordance with AS9100:2016 requirements, Bowhead monitors and evaluates </w:t>
      </w:r>
      <w:r w:rsidR="00CE2332" w:rsidRPr="3D999E32">
        <w:rPr>
          <w:rStyle w:val="Strong"/>
          <w:b w:val="0"/>
          <w:bCs w:val="0"/>
        </w:rPr>
        <w:t>Supplier</w:t>
      </w:r>
      <w:r w:rsidRPr="3D999E32">
        <w:rPr>
          <w:rStyle w:val="Strong"/>
          <w:b w:val="0"/>
          <w:bCs w:val="0"/>
        </w:rPr>
        <w:t xml:space="preserve"> performance </w:t>
      </w:r>
      <w:r w:rsidR="00070BD4" w:rsidRPr="3D999E32">
        <w:rPr>
          <w:rStyle w:val="Strong"/>
          <w:b w:val="0"/>
          <w:bCs w:val="0"/>
        </w:rPr>
        <w:t>based on</w:t>
      </w:r>
      <w:r w:rsidRPr="3D999E32">
        <w:rPr>
          <w:rStyle w:val="Strong"/>
          <w:b w:val="0"/>
          <w:bCs w:val="0"/>
        </w:rPr>
        <w:t xml:space="preserve"> their ability to deliver products or services in accordance with Bowhead’s Quality and On-Time Delivery (OTD) Key Performance Indicators (KPIs). </w:t>
      </w:r>
    </w:p>
    <w:p w14:paraId="15B5311C" w14:textId="77777777" w:rsidR="000A35A1" w:rsidRDefault="000A35A1" w:rsidP="007D6570">
      <w:pPr>
        <w:pStyle w:val="NormalWeb"/>
        <w:spacing w:before="0" w:beforeAutospacing="0" w:after="0" w:afterAutospacing="0"/>
        <w:jc w:val="both"/>
        <w:rPr>
          <w:rStyle w:val="Strong"/>
          <w:b w:val="0"/>
          <w:bCs w:val="0"/>
        </w:rPr>
      </w:pPr>
    </w:p>
    <w:p w14:paraId="7AC37E8F" w14:textId="5DAD78FE" w:rsidR="000A35A1" w:rsidRPr="000A35A1" w:rsidRDefault="000A35A1" w:rsidP="3D999E32">
      <w:pPr>
        <w:pStyle w:val="NormalWeb"/>
        <w:spacing w:before="0" w:beforeAutospacing="0" w:after="0" w:afterAutospacing="0"/>
        <w:jc w:val="both"/>
        <w:rPr>
          <w:rStyle w:val="Strong"/>
          <w:b w:val="0"/>
          <w:bCs w:val="0"/>
        </w:rPr>
      </w:pPr>
      <w:r w:rsidRPr="3D999E32">
        <w:rPr>
          <w:rStyle w:val="Strong"/>
          <w:b w:val="0"/>
          <w:bCs w:val="0"/>
        </w:rPr>
        <w:t xml:space="preserve">Quality metrics are calculated by each </w:t>
      </w:r>
      <w:r w:rsidR="00CC46BD" w:rsidRPr="3D999E32">
        <w:rPr>
          <w:rStyle w:val="Strong"/>
          <w:b w:val="0"/>
          <w:bCs w:val="0"/>
        </w:rPr>
        <w:t xml:space="preserve">order </w:t>
      </w:r>
      <w:r w:rsidRPr="3D999E32">
        <w:rPr>
          <w:rStyle w:val="Strong"/>
          <w:b w:val="0"/>
          <w:bCs w:val="0"/>
        </w:rPr>
        <w:t xml:space="preserve">received and include validation of required paperwork and conformance to PO requirements. </w:t>
      </w:r>
    </w:p>
    <w:p w14:paraId="17E2FB5E" w14:textId="77777777" w:rsidR="000A35A1" w:rsidRDefault="000A35A1" w:rsidP="007D6570">
      <w:pPr>
        <w:pStyle w:val="NormalWeb"/>
        <w:spacing w:before="0" w:beforeAutospacing="0" w:after="0" w:afterAutospacing="0"/>
        <w:jc w:val="both"/>
        <w:rPr>
          <w:rStyle w:val="Strong"/>
          <w:b w:val="0"/>
          <w:bCs w:val="0"/>
        </w:rPr>
      </w:pPr>
    </w:p>
    <w:p w14:paraId="0D5B4691" w14:textId="16CC39D3" w:rsidR="000A35A1" w:rsidRDefault="000A35A1" w:rsidP="007D6570">
      <w:pPr>
        <w:pStyle w:val="NormalWeb"/>
        <w:spacing w:before="0" w:beforeAutospacing="0" w:after="0" w:afterAutospacing="0"/>
        <w:jc w:val="both"/>
        <w:rPr>
          <w:rStyle w:val="Strong"/>
          <w:b w:val="0"/>
          <w:bCs w:val="0"/>
        </w:rPr>
      </w:pPr>
      <w:r w:rsidRPr="000A35A1">
        <w:rPr>
          <w:rStyle w:val="Strong"/>
          <w:b w:val="0"/>
          <w:bCs w:val="0"/>
        </w:rPr>
        <w:t xml:space="preserve">On-Time Delivery metrics are calculated based on whether the goods/services are received on or before the Purchase Order’s contractual </w:t>
      </w:r>
      <w:r>
        <w:rPr>
          <w:rStyle w:val="Strong"/>
          <w:b w:val="0"/>
          <w:bCs w:val="0"/>
        </w:rPr>
        <w:t>due</w:t>
      </w:r>
      <w:r w:rsidRPr="000A35A1">
        <w:rPr>
          <w:rStyle w:val="Strong"/>
          <w:b w:val="0"/>
          <w:bCs w:val="0"/>
        </w:rPr>
        <w:t xml:space="preserve"> date.</w:t>
      </w:r>
    </w:p>
    <w:p w14:paraId="57F71EAE" w14:textId="362039EF" w:rsidR="00D20A3D" w:rsidRPr="007D6570" w:rsidRDefault="00D20A3D" w:rsidP="007D6570">
      <w:pPr>
        <w:pStyle w:val="NormalWeb"/>
        <w:numPr>
          <w:ilvl w:val="0"/>
          <w:numId w:val="45"/>
        </w:numPr>
        <w:ind w:hanging="720"/>
        <w:rPr>
          <w:rStyle w:val="Strong"/>
        </w:rPr>
      </w:pPr>
      <w:r w:rsidRPr="41991AAC">
        <w:rPr>
          <w:rStyle w:val="Strong"/>
        </w:rPr>
        <w:t>Quality System Requirements</w:t>
      </w:r>
    </w:p>
    <w:p w14:paraId="3E60D7EC" w14:textId="38F4C0A5" w:rsidR="00D20A3D" w:rsidRPr="00DB650D" w:rsidRDefault="00D20A3D" w:rsidP="00D20A3D">
      <w:pPr>
        <w:pStyle w:val="NormalWeb"/>
        <w:spacing w:before="0" w:beforeAutospacing="0" w:after="0" w:afterAutospacing="0"/>
        <w:jc w:val="both"/>
      </w:pPr>
      <w:r w:rsidRPr="00DB650D">
        <w:t xml:space="preserve">Supplier shall establish and maintain a Quality System acceptable to Bowhead, for the goods and/or services purchased under this </w:t>
      </w:r>
      <w:r>
        <w:t>p</w:t>
      </w:r>
      <w:r w:rsidRPr="00DB650D">
        <w:t xml:space="preserve">urchase </w:t>
      </w:r>
      <w:r>
        <w:t>o</w:t>
      </w:r>
      <w:r w:rsidRPr="00DB650D">
        <w:t>rder. A</w:t>
      </w:r>
      <w:r>
        <w:t>t</w:t>
      </w:r>
      <w:r w:rsidRPr="00DB650D">
        <w:t xml:space="preserve"> a minimum, the supplier's Quality System must meet the requirements of ISO9001. The supplier’s loss of certification or failure to notify Bowhead of their loss of certification could result in being </w:t>
      </w:r>
      <w:r w:rsidR="00D33FC8" w:rsidRPr="00DB650D">
        <w:t>dis</w:t>
      </w:r>
      <w:r w:rsidR="00D33FC8">
        <w:t>qualifi</w:t>
      </w:r>
      <w:r w:rsidR="00D33FC8" w:rsidRPr="00DB650D">
        <w:t xml:space="preserve">ed </w:t>
      </w:r>
      <w:r w:rsidRPr="00DB650D">
        <w:t xml:space="preserve">as a Bowhead </w:t>
      </w:r>
      <w:r w:rsidR="00D33FC8">
        <w:t>S</w:t>
      </w:r>
      <w:r w:rsidR="00D33FC8" w:rsidRPr="00DB650D">
        <w:t>upplier</w:t>
      </w:r>
      <w:r w:rsidRPr="00DB650D">
        <w:t>.</w:t>
      </w:r>
    </w:p>
    <w:p w14:paraId="244842FE" w14:textId="77777777" w:rsidR="00D20A3D" w:rsidRPr="00DB650D" w:rsidRDefault="00D20A3D" w:rsidP="00D20A3D">
      <w:pPr>
        <w:pStyle w:val="NormalWeb"/>
        <w:numPr>
          <w:ilvl w:val="0"/>
          <w:numId w:val="45"/>
        </w:numPr>
        <w:ind w:hanging="720"/>
      </w:pPr>
      <w:r w:rsidRPr="41991AAC">
        <w:rPr>
          <w:rStyle w:val="Strong"/>
        </w:rPr>
        <w:t>Record Retention</w:t>
      </w:r>
    </w:p>
    <w:p w14:paraId="033EBDFA" w14:textId="08794C3A" w:rsidR="00D20A3D" w:rsidRDefault="00D20A3D" w:rsidP="3D999E32">
      <w:pPr>
        <w:pStyle w:val="NormalWeb"/>
        <w:spacing w:before="0" w:beforeAutospacing="0" w:after="0" w:afterAutospacing="0"/>
        <w:jc w:val="both"/>
      </w:pPr>
      <w:r>
        <w:t xml:space="preserve">Suppliers shall retain quality records for minimum of ten (10) years from the date of </w:t>
      </w:r>
      <w:r w:rsidR="004F1C84">
        <w:t>shipment unless</w:t>
      </w:r>
      <w:r>
        <w:t xml:space="preserve"> a longer period is otherwise specified. If original records are not maintained, the method for transferring original records to electronic </w:t>
      </w:r>
      <w:proofErr w:type="gramStart"/>
      <w:r>
        <w:t>images,</w:t>
      </w:r>
      <w:proofErr w:type="gramEnd"/>
      <w:r>
        <w:t xml:space="preserve"> shall comply with FAR 21, subpart 4.7. </w:t>
      </w:r>
    </w:p>
    <w:p w14:paraId="190AE009" w14:textId="77777777" w:rsidR="00D20A3D" w:rsidRDefault="00D20A3D" w:rsidP="00D20A3D">
      <w:pPr>
        <w:pStyle w:val="NormalWeb"/>
        <w:spacing w:before="0" w:beforeAutospacing="0" w:after="0" w:afterAutospacing="0"/>
        <w:jc w:val="both"/>
      </w:pPr>
    </w:p>
    <w:p w14:paraId="5141864C" w14:textId="77777777" w:rsidR="00D20A3D" w:rsidRDefault="00D20A3D" w:rsidP="00D20A3D">
      <w:pPr>
        <w:pStyle w:val="NormalWeb"/>
        <w:spacing w:before="0" w:beforeAutospacing="0" w:after="0" w:afterAutospacing="0"/>
        <w:jc w:val="both"/>
      </w:pPr>
      <w:r w:rsidRPr="00DB650D">
        <w:t>Quality records include the following no</w:t>
      </w:r>
      <w:r>
        <w:t>n-</w:t>
      </w:r>
      <w:r w:rsidRPr="00DB650D">
        <w:t xml:space="preserve">exhaustive list: </w:t>
      </w:r>
    </w:p>
    <w:p w14:paraId="59C9F7F6" w14:textId="77777777" w:rsidR="00D20A3D" w:rsidRDefault="00D20A3D" w:rsidP="00D20A3D">
      <w:pPr>
        <w:pStyle w:val="NormalWeb"/>
        <w:spacing w:before="0" w:beforeAutospacing="0" w:after="0" w:afterAutospacing="0"/>
        <w:jc w:val="both"/>
      </w:pPr>
    </w:p>
    <w:p w14:paraId="343A76DA" w14:textId="77777777" w:rsidR="00D20A3D" w:rsidRDefault="00D20A3D" w:rsidP="00D20A3D">
      <w:pPr>
        <w:pStyle w:val="NormalWeb"/>
        <w:numPr>
          <w:ilvl w:val="0"/>
          <w:numId w:val="46"/>
        </w:numPr>
        <w:spacing w:before="0" w:beforeAutospacing="0" w:after="0" w:afterAutospacing="0"/>
        <w:jc w:val="both"/>
      </w:pPr>
      <w:r w:rsidRPr="00DB650D">
        <w:t>Appro</w:t>
      </w:r>
      <w:r>
        <w:t>ved Certificates of Conformity</w:t>
      </w:r>
    </w:p>
    <w:p w14:paraId="41EE64E8" w14:textId="77777777" w:rsidR="00D20A3D" w:rsidRDefault="00D20A3D" w:rsidP="00D20A3D">
      <w:pPr>
        <w:pStyle w:val="NormalWeb"/>
        <w:numPr>
          <w:ilvl w:val="0"/>
          <w:numId w:val="46"/>
        </w:numPr>
        <w:spacing w:before="0" w:beforeAutospacing="0" w:after="0" w:afterAutospacing="0"/>
        <w:jc w:val="both"/>
      </w:pPr>
      <w:r>
        <w:t>Test Reports</w:t>
      </w:r>
    </w:p>
    <w:p w14:paraId="71A1FEB5" w14:textId="77777777" w:rsidR="00D20A3D" w:rsidRDefault="00D20A3D" w:rsidP="00D20A3D">
      <w:pPr>
        <w:pStyle w:val="NormalWeb"/>
        <w:numPr>
          <w:ilvl w:val="0"/>
          <w:numId w:val="46"/>
        </w:numPr>
        <w:spacing w:before="0" w:beforeAutospacing="0" w:after="0" w:afterAutospacing="0"/>
        <w:jc w:val="both"/>
      </w:pPr>
      <w:r>
        <w:t>Raw Material Certifications</w:t>
      </w:r>
    </w:p>
    <w:p w14:paraId="6EB54B34" w14:textId="77777777" w:rsidR="00D20A3D" w:rsidRDefault="00D20A3D" w:rsidP="00D20A3D">
      <w:pPr>
        <w:pStyle w:val="NormalWeb"/>
        <w:numPr>
          <w:ilvl w:val="0"/>
          <w:numId w:val="46"/>
        </w:numPr>
        <w:spacing w:before="0" w:beforeAutospacing="0" w:after="0" w:afterAutospacing="0"/>
        <w:jc w:val="both"/>
      </w:pPr>
      <w:r>
        <w:t>Special Process Certifications</w:t>
      </w:r>
    </w:p>
    <w:p w14:paraId="3C1307FF" w14:textId="77777777" w:rsidR="00D20A3D" w:rsidRDefault="00D20A3D" w:rsidP="00D20A3D">
      <w:pPr>
        <w:pStyle w:val="NormalWeb"/>
        <w:numPr>
          <w:ilvl w:val="0"/>
          <w:numId w:val="46"/>
        </w:numPr>
        <w:spacing w:before="0" w:beforeAutospacing="0" w:after="0" w:afterAutospacing="0"/>
        <w:jc w:val="both"/>
      </w:pPr>
      <w:r w:rsidRPr="00DB650D">
        <w:t>First Art</w:t>
      </w:r>
      <w:r>
        <w:t>icle Inspection Reports (FAIR)</w:t>
      </w:r>
    </w:p>
    <w:p w14:paraId="41269016" w14:textId="77777777" w:rsidR="00D20A3D" w:rsidRDefault="00D20A3D" w:rsidP="00D20A3D">
      <w:pPr>
        <w:pStyle w:val="NormalWeb"/>
        <w:numPr>
          <w:ilvl w:val="0"/>
          <w:numId w:val="46"/>
        </w:numPr>
        <w:spacing w:before="0" w:beforeAutospacing="0" w:after="0" w:afterAutospacing="0"/>
        <w:jc w:val="both"/>
      </w:pPr>
      <w:r>
        <w:t>Route Cards/Travelers</w:t>
      </w:r>
    </w:p>
    <w:p w14:paraId="7F727CA5" w14:textId="77777777" w:rsidR="00D20A3D" w:rsidRDefault="00D20A3D" w:rsidP="00D20A3D">
      <w:pPr>
        <w:pStyle w:val="NormalWeb"/>
        <w:numPr>
          <w:ilvl w:val="0"/>
          <w:numId w:val="46"/>
        </w:numPr>
        <w:spacing w:before="0" w:beforeAutospacing="0" w:after="0" w:afterAutospacing="0"/>
        <w:jc w:val="both"/>
      </w:pPr>
      <w:r>
        <w:t>Calibration Records</w:t>
      </w:r>
    </w:p>
    <w:p w14:paraId="6624D248" w14:textId="77777777" w:rsidR="00D20A3D" w:rsidRDefault="00D20A3D" w:rsidP="00D20A3D">
      <w:pPr>
        <w:pStyle w:val="NormalWeb"/>
        <w:spacing w:before="0" w:beforeAutospacing="0" w:after="0" w:afterAutospacing="0"/>
        <w:ind w:left="720"/>
        <w:jc w:val="both"/>
      </w:pPr>
    </w:p>
    <w:p w14:paraId="2DA3F63D" w14:textId="299F501C" w:rsidR="00D20A3D" w:rsidRPr="00DB650D" w:rsidRDefault="00D20A3D" w:rsidP="3D999E32">
      <w:pPr>
        <w:pStyle w:val="NormalWeb"/>
        <w:spacing w:before="0" w:beforeAutospacing="0" w:after="0" w:afterAutospacing="0"/>
        <w:jc w:val="both"/>
      </w:pPr>
      <w:r>
        <w:t xml:space="preserve">This data shall be made available to Bowhead upon request, at no extra charge. Records shall be appropriately identified in accordance with customer, regulatory and </w:t>
      </w:r>
      <w:r w:rsidR="00D33FC8">
        <w:t xml:space="preserve">Supplier </w:t>
      </w:r>
      <w:r>
        <w:t xml:space="preserve">defined requirements. Storage facilities shall provide environmental conditions to prevent record deterioration, </w:t>
      </w:r>
      <w:r w:rsidR="004F1C84">
        <w:t>damage,</w:t>
      </w:r>
      <w:r>
        <w:t xml:space="preserve"> and loss. Records in storage shall be protected from unauthorized access. </w:t>
      </w:r>
      <w:r>
        <w:lastRenderedPageBreak/>
        <w:t>The nature of the information in the records, as well as their format, dictates the method by which they shall be destroyed. When records contain sensitive information (such as design detail, proprietary info, ITAR restricted info, etc.), they shall be disposed by irreversible destruction methods such as shredding, or “erasure”/reformatting for electronic/magnetic media.</w:t>
      </w:r>
    </w:p>
    <w:p w14:paraId="062A5316" w14:textId="77777777" w:rsidR="00D20A3D" w:rsidRPr="00DB650D" w:rsidRDefault="00D20A3D" w:rsidP="00D20A3D">
      <w:pPr>
        <w:pStyle w:val="NormalWeb"/>
        <w:numPr>
          <w:ilvl w:val="0"/>
          <w:numId w:val="45"/>
        </w:numPr>
        <w:ind w:hanging="720"/>
      </w:pPr>
      <w:r w:rsidRPr="41991AAC">
        <w:rPr>
          <w:rStyle w:val="Strong"/>
        </w:rPr>
        <w:t>Calibration System</w:t>
      </w:r>
    </w:p>
    <w:p w14:paraId="20C22D10" w14:textId="77777777" w:rsidR="00D20A3D" w:rsidRPr="00DB650D" w:rsidRDefault="00D20A3D" w:rsidP="00D20A3D">
      <w:pPr>
        <w:pStyle w:val="NormalWeb"/>
        <w:spacing w:before="0" w:beforeAutospacing="0" w:after="0" w:afterAutospacing="0"/>
        <w:jc w:val="both"/>
      </w:pPr>
      <w:r w:rsidRPr="00DB650D">
        <w:t xml:space="preserve">Calibration of measuring and test equipment used for product acceptance shall be traceable to established international or national measurement standards (e.g., BSI, NIST, UKAS, etc.). Procedures for periodic calibration, certification, maintenance of tools and equipment, and an </w:t>
      </w:r>
      <w:r>
        <w:t xml:space="preserve">out of calibration </w:t>
      </w:r>
      <w:r w:rsidRPr="00DB650D">
        <w:t>action plan</w:t>
      </w:r>
      <w:r>
        <w:t xml:space="preserve">. </w:t>
      </w:r>
      <w:r w:rsidRPr="00DB650D">
        <w:t>The action plan shall contain, a</w:t>
      </w:r>
      <w:r>
        <w:t>t</w:t>
      </w:r>
      <w:r w:rsidRPr="00DB650D">
        <w:t xml:space="preserve"> a minimum, item identification (model, manufacturer, and serial number), found condition (including span/range and accuracy), date condition found, date of previous calibration, notification details, and any other pertinent measurement </w:t>
      </w:r>
      <w:proofErr w:type="gramStart"/>
      <w:r w:rsidRPr="00DB650D">
        <w:t>details</w:t>
      </w:r>
      <w:proofErr w:type="gramEnd"/>
      <w:r w:rsidRPr="00DB650D">
        <w:t>.</w:t>
      </w:r>
    </w:p>
    <w:p w14:paraId="54478FE2" w14:textId="77777777" w:rsidR="00D20A3D" w:rsidRPr="00DB650D" w:rsidRDefault="00D20A3D" w:rsidP="00D20A3D">
      <w:pPr>
        <w:pStyle w:val="NormalWeb"/>
        <w:numPr>
          <w:ilvl w:val="0"/>
          <w:numId w:val="45"/>
        </w:numPr>
        <w:ind w:hanging="720"/>
      </w:pPr>
      <w:r w:rsidRPr="41991AAC">
        <w:rPr>
          <w:rStyle w:val="Strong"/>
        </w:rPr>
        <w:t>Inspection System</w:t>
      </w:r>
    </w:p>
    <w:p w14:paraId="5867BF78" w14:textId="6954A3C5" w:rsidR="00D20A3D" w:rsidRPr="00DB650D" w:rsidRDefault="00D20A3D" w:rsidP="00D20A3D">
      <w:pPr>
        <w:pStyle w:val="NormalWeb"/>
        <w:spacing w:before="0" w:beforeAutospacing="0" w:after="0" w:afterAutospacing="0"/>
        <w:jc w:val="both"/>
      </w:pPr>
      <w:r w:rsidRPr="00DB650D">
        <w:t xml:space="preserve">Suppliers </w:t>
      </w:r>
      <w:proofErr w:type="gramStart"/>
      <w:r w:rsidRPr="00DB650D">
        <w:t>shall</w:t>
      </w:r>
      <w:proofErr w:type="gramEnd"/>
      <w:r w:rsidRPr="00DB650D">
        <w:t xml:space="preserve"> develop inspection procedures and maintain </w:t>
      </w:r>
      <w:r>
        <w:t xml:space="preserve">inspection </w:t>
      </w:r>
      <w:r w:rsidRPr="00DB650D">
        <w:t>records. Records shall include evidence of inspection for all attributes (e.g. first article inspection, acceptance test data) of products / processes supplied to Bowhead, show the product has been inspected and/or tested during all stages of manufacturing, identify the name of the individual who certified the results, and include the results of the inspections and tests</w:t>
      </w:r>
      <w:r>
        <w:t xml:space="preserve"> </w:t>
      </w:r>
      <w:r w:rsidRPr="00DB650D">
        <w:t>where applicable.</w:t>
      </w:r>
    </w:p>
    <w:p w14:paraId="1F294DCA" w14:textId="77777777" w:rsidR="00D20A3D" w:rsidRPr="00DB650D" w:rsidRDefault="00D20A3D" w:rsidP="00D20A3D">
      <w:pPr>
        <w:pStyle w:val="NormalWeb"/>
        <w:numPr>
          <w:ilvl w:val="0"/>
          <w:numId w:val="45"/>
        </w:numPr>
        <w:ind w:hanging="720"/>
      </w:pPr>
      <w:r w:rsidRPr="41991AAC">
        <w:rPr>
          <w:rStyle w:val="Strong"/>
        </w:rPr>
        <w:t>Travelers</w:t>
      </w:r>
    </w:p>
    <w:p w14:paraId="0E9A0724" w14:textId="77777777" w:rsidR="00D20A3D" w:rsidRPr="00DB650D" w:rsidRDefault="00D20A3D" w:rsidP="00D20A3D">
      <w:pPr>
        <w:pStyle w:val="NormalWeb"/>
        <w:spacing w:before="0" w:beforeAutospacing="0" w:after="0" w:afterAutospacing="0"/>
        <w:jc w:val="both"/>
      </w:pPr>
      <w:r w:rsidRPr="00DB650D">
        <w:t xml:space="preserve">Suppliers shall maintain a traveler, router, process flow sheet, or equivalent control mechanism that directs procedures appropriate for </w:t>
      </w:r>
      <w:r>
        <w:t xml:space="preserve">quality </w:t>
      </w:r>
      <w:r w:rsidRPr="00DB650D">
        <w:t xml:space="preserve">control and configuration </w:t>
      </w:r>
      <w:r>
        <w:t xml:space="preserve">control </w:t>
      </w:r>
      <w:r w:rsidRPr="00DB650D">
        <w:t>through all stages of production.</w:t>
      </w:r>
    </w:p>
    <w:p w14:paraId="4610B1DD" w14:textId="77777777" w:rsidR="00D20A3D" w:rsidRPr="00DB650D" w:rsidRDefault="00D20A3D" w:rsidP="00D20A3D">
      <w:pPr>
        <w:pStyle w:val="NormalWeb"/>
        <w:numPr>
          <w:ilvl w:val="0"/>
          <w:numId w:val="45"/>
        </w:numPr>
        <w:ind w:hanging="720"/>
      </w:pPr>
      <w:r w:rsidRPr="41991AAC">
        <w:rPr>
          <w:rStyle w:val="Strong"/>
        </w:rPr>
        <w:t>Nonconforming Product</w:t>
      </w:r>
    </w:p>
    <w:p w14:paraId="0984578F" w14:textId="77777777" w:rsidR="00D20A3D" w:rsidRPr="00DB650D" w:rsidRDefault="00D20A3D" w:rsidP="00D20A3D">
      <w:pPr>
        <w:pStyle w:val="NormalWeb"/>
        <w:spacing w:before="0" w:beforeAutospacing="0" w:after="0" w:afterAutospacing="0"/>
        <w:jc w:val="both"/>
      </w:pPr>
      <w:r w:rsidRPr="00DB650D">
        <w:t xml:space="preserve">Suppliers shall ensure that nonconforming products are identified, segregated, and properly dispositioned as required </w:t>
      </w:r>
      <w:proofErr w:type="gramStart"/>
      <w:r w:rsidRPr="00DB650D">
        <w:t>per</w:t>
      </w:r>
      <w:proofErr w:type="gramEnd"/>
      <w:r w:rsidRPr="00DB650D">
        <w:t xml:space="preserve"> </w:t>
      </w:r>
      <w:r>
        <w:t>S</w:t>
      </w:r>
      <w:r w:rsidRPr="00DB650D">
        <w:t xml:space="preserve">upplier’s procedures. Only </w:t>
      </w:r>
      <w:proofErr w:type="gramStart"/>
      <w:r w:rsidRPr="00DB650D">
        <w:t>product</w:t>
      </w:r>
      <w:proofErr w:type="gramEnd"/>
      <w:r w:rsidRPr="00DB650D">
        <w:t xml:space="preserve"> that conforms to specified requirements shall be shipped to Bowhead.</w:t>
      </w:r>
    </w:p>
    <w:p w14:paraId="351FCE7C" w14:textId="77777777" w:rsidR="00D20A3D" w:rsidRPr="00DB650D" w:rsidRDefault="00D20A3D" w:rsidP="00D20A3D">
      <w:pPr>
        <w:pStyle w:val="NormalWeb"/>
        <w:numPr>
          <w:ilvl w:val="0"/>
          <w:numId w:val="45"/>
        </w:numPr>
        <w:ind w:hanging="720"/>
      </w:pPr>
      <w:r w:rsidRPr="41991AAC">
        <w:rPr>
          <w:rStyle w:val="Strong"/>
        </w:rPr>
        <w:t>Nonconformances Affecting Shipped Products</w:t>
      </w:r>
    </w:p>
    <w:p w14:paraId="2041341B" w14:textId="77777777" w:rsidR="00D20A3D" w:rsidRPr="00DB650D" w:rsidRDefault="00D20A3D" w:rsidP="00D20A3D">
      <w:pPr>
        <w:pStyle w:val="NormalWeb"/>
        <w:spacing w:before="0" w:beforeAutospacing="0" w:after="0" w:afterAutospacing="0"/>
        <w:jc w:val="both"/>
      </w:pPr>
      <w:r w:rsidRPr="00DB650D">
        <w:t>Suppliers are required to notify the Bowhead Buyer within 24 business hours of discovering any nonconformance that exists or is suspected of existing on hardware that has previously been shipped to Bowhead. This notification shall include the following information:</w:t>
      </w:r>
    </w:p>
    <w:p w14:paraId="0078A71C" w14:textId="77777777" w:rsidR="00D20A3D" w:rsidRPr="00DB650D" w:rsidRDefault="00D20A3D" w:rsidP="00D20A3D">
      <w:pPr>
        <w:numPr>
          <w:ilvl w:val="0"/>
          <w:numId w:val="43"/>
        </w:numPr>
        <w:spacing w:before="100" w:beforeAutospacing="1" w:after="100" w:afterAutospacing="1" w:line="240" w:lineRule="auto"/>
        <w:rPr>
          <w:rFonts w:ascii="Times New Roman" w:hAnsi="Times New Roman" w:cs="Times New Roman"/>
          <w:sz w:val="24"/>
          <w:szCs w:val="24"/>
        </w:rPr>
      </w:pPr>
      <w:r w:rsidRPr="00DB650D">
        <w:rPr>
          <w:rFonts w:ascii="Times New Roman" w:hAnsi="Times New Roman" w:cs="Times New Roman"/>
          <w:sz w:val="24"/>
          <w:szCs w:val="24"/>
        </w:rPr>
        <w:t xml:space="preserve">Affected </w:t>
      </w:r>
      <w:r>
        <w:rPr>
          <w:rFonts w:ascii="Times New Roman" w:hAnsi="Times New Roman" w:cs="Times New Roman"/>
          <w:sz w:val="24"/>
          <w:szCs w:val="24"/>
        </w:rPr>
        <w:t>p</w:t>
      </w:r>
      <w:r w:rsidRPr="00DB650D">
        <w:rPr>
          <w:rFonts w:ascii="Times New Roman" w:hAnsi="Times New Roman" w:cs="Times New Roman"/>
          <w:sz w:val="24"/>
          <w:szCs w:val="24"/>
        </w:rPr>
        <w:t>art number(s), process(es) and name(s)</w:t>
      </w:r>
    </w:p>
    <w:p w14:paraId="2FAF9299" w14:textId="77777777" w:rsidR="00D20A3D" w:rsidRPr="00AD52FE" w:rsidRDefault="00D20A3D" w:rsidP="00D20A3D">
      <w:pPr>
        <w:numPr>
          <w:ilvl w:val="0"/>
          <w:numId w:val="43"/>
        </w:numPr>
        <w:spacing w:before="100" w:beforeAutospacing="1" w:after="100" w:afterAutospacing="1" w:line="240" w:lineRule="auto"/>
        <w:rPr>
          <w:rFonts w:ascii="Times New Roman" w:hAnsi="Times New Roman" w:cs="Times New Roman"/>
          <w:sz w:val="24"/>
          <w:szCs w:val="24"/>
        </w:rPr>
      </w:pPr>
      <w:r w:rsidRPr="00AD52FE">
        <w:rPr>
          <w:rFonts w:ascii="Times New Roman" w:hAnsi="Times New Roman" w:cs="Times New Roman"/>
          <w:sz w:val="24"/>
          <w:szCs w:val="24"/>
        </w:rPr>
        <w:t>Description of the nonconforming condition and the affected requirement</w:t>
      </w:r>
      <w:r>
        <w:rPr>
          <w:rFonts w:ascii="Times New Roman" w:hAnsi="Times New Roman" w:cs="Times New Roman"/>
          <w:sz w:val="24"/>
          <w:szCs w:val="24"/>
        </w:rPr>
        <w:t xml:space="preserve"> </w:t>
      </w:r>
      <w:r w:rsidRPr="00AD52FE">
        <w:rPr>
          <w:rFonts w:ascii="Times New Roman" w:hAnsi="Times New Roman" w:cs="Times New Roman"/>
          <w:sz w:val="24"/>
          <w:szCs w:val="24"/>
        </w:rPr>
        <w:t>(Both requirement and actual condition)</w:t>
      </w:r>
    </w:p>
    <w:p w14:paraId="7D97BE9D" w14:textId="68DE2506" w:rsidR="00D20A3D" w:rsidRPr="00DB650D" w:rsidRDefault="00D20A3D" w:rsidP="3D999E32">
      <w:pPr>
        <w:numPr>
          <w:ilvl w:val="0"/>
          <w:numId w:val="43"/>
        </w:numPr>
        <w:spacing w:before="100" w:beforeAutospacing="1" w:after="100" w:afterAutospacing="1" w:line="240" w:lineRule="auto"/>
        <w:rPr>
          <w:rFonts w:ascii="Times New Roman" w:hAnsi="Times New Roman" w:cs="Times New Roman"/>
          <w:sz w:val="24"/>
          <w:szCs w:val="24"/>
        </w:rPr>
      </w:pPr>
      <w:r w:rsidRPr="3D999E32">
        <w:rPr>
          <w:rFonts w:ascii="Times New Roman" w:hAnsi="Times New Roman" w:cs="Times New Roman"/>
          <w:sz w:val="24"/>
          <w:szCs w:val="24"/>
        </w:rPr>
        <w:t xml:space="preserve">Quantities, dates, purchase orders, and destination of delivered </w:t>
      </w:r>
      <w:r w:rsidR="00A4562F" w:rsidRPr="3D999E32">
        <w:rPr>
          <w:rFonts w:ascii="Times New Roman" w:hAnsi="Times New Roman" w:cs="Times New Roman"/>
          <w:sz w:val="24"/>
          <w:szCs w:val="24"/>
        </w:rPr>
        <w:t>shipments.</w:t>
      </w:r>
    </w:p>
    <w:p w14:paraId="45E82060" w14:textId="62CA73D8" w:rsidR="00D20A3D" w:rsidRPr="00570C36" w:rsidRDefault="00D20A3D" w:rsidP="3D999E32">
      <w:pPr>
        <w:numPr>
          <w:ilvl w:val="0"/>
          <w:numId w:val="43"/>
        </w:numPr>
        <w:spacing w:before="100" w:beforeAutospacing="1" w:after="100" w:afterAutospacing="1" w:line="240" w:lineRule="auto"/>
        <w:rPr>
          <w:rStyle w:val="Strong"/>
          <w:rFonts w:ascii="Times New Roman" w:eastAsia="Times New Roman" w:hAnsi="Times New Roman" w:cs="Times New Roman"/>
          <w:sz w:val="24"/>
          <w:szCs w:val="24"/>
        </w:rPr>
      </w:pPr>
      <w:r w:rsidRPr="240A61DE">
        <w:rPr>
          <w:rFonts w:ascii="Times New Roman" w:hAnsi="Times New Roman" w:cs="Times New Roman"/>
          <w:sz w:val="24"/>
          <w:szCs w:val="24"/>
        </w:rPr>
        <w:t xml:space="preserve">Lots, batch numbers, serial </w:t>
      </w:r>
      <w:r w:rsidR="00A4562F" w:rsidRPr="240A61DE">
        <w:rPr>
          <w:rFonts w:ascii="Times New Roman" w:hAnsi="Times New Roman" w:cs="Times New Roman"/>
          <w:sz w:val="24"/>
          <w:szCs w:val="24"/>
        </w:rPr>
        <w:t>numbers,</w:t>
      </w:r>
      <w:r w:rsidRPr="240A61DE">
        <w:rPr>
          <w:rFonts w:ascii="Times New Roman" w:hAnsi="Times New Roman" w:cs="Times New Roman"/>
          <w:sz w:val="24"/>
          <w:szCs w:val="24"/>
        </w:rPr>
        <w:t xml:space="preserve"> or date codes of the affected lot (as applicable) </w:t>
      </w:r>
    </w:p>
    <w:p w14:paraId="752EDDD6" w14:textId="110E33BD" w:rsidR="00D20A3D" w:rsidRPr="00DB650D" w:rsidRDefault="00D20A3D" w:rsidP="000E3B76">
      <w:pPr>
        <w:pStyle w:val="NormalWeb"/>
        <w:numPr>
          <w:ilvl w:val="0"/>
          <w:numId w:val="45"/>
        </w:numPr>
        <w:ind w:hanging="720"/>
        <w:rPr>
          <w:rStyle w:val="Strong"/>
          <w:rFonts w:asciiTheme="minorHAnsi" w:eastAsiaTheme="minorEastAsia" w:hAnsiTheme="minorHAnsi" w:cstheme="minorBidi"/>
          <w:sz w:val="22"/>
          <w:szCs w:val="22"/>
        </w:rPr>
      </w:pPr>
      <w:r w:rsidRPr="240A61DE">
        <w:rPr>
          <w:rStyle w:val="Strong"/>
        </w:rPr>
        <w:lastRenderedPageBreak/>
        <w:t>Statistical Techniques</w:t>
      </w:r>
    </w:p>
    <w:p w14:paraId="22014837" w14:textId="3B603B01" w:rsidR="00D20A3D" w:rsidRPr="00DB650D" w:rsidRDefault="00D20A3D" w:rsidP="3D999E32">
      <w:pPr>
        <w:pStyle w:val="NormalWeb"/>
        <w:spacing w:before="0" w:beforeAutospacing="0" w:after="0" w:afterAutospacing="0"/>
        <w:jc w:val="both"/>
      </w:pPr>
      <w:r>
        <w:t xml:space="preserve">Suppliers are responsible for understanding and reducing variation within </w:t>
      </w:r>
      <w:r w:rsidR="004F1C84">
        <w:t>processes and</w:t>
      </w:r>
      <w:r>
        <w:t xml:space="preserve"> are encouraged to use control-charting techniques. When control charting is not performed, sample inspection of all attributes shall be performed to ANSI/ASQ Z1.4 (MIL-STD-105), Level II, 1.0 AQL, c = 0, or an equivalent plan approved by Bowhead. Suppliers using sample inspection plans, including Bowhead approved plans, are not relieved from the responsibility for all attributes on the part/assembly.</w:t>
      </w:r>
    </w:p>
    <w:p w14:paraId="263C27FF" w14:textId="77777777" w:rsidR="00D20A3D" w:rsidRPr="00DB650D" w:rsidRDefault="00D20A3D" w:rsidP="00D20A3D">
      <w:pPr>
        <w:pStyle w:val="NormalWeb"/>
        <w:numPr>
          <w:ilvl w:val="0"/>
          <w:numId w:val="45"/>
        </w:numPr>
        <w:ind w:hanging="720"/>
      </w:pPr>
      <w:r w:rsidRPr="41991AAC">
        <w:rPr>
          <w:rStyle w:val="Strong"/>
        </w:rPr>
        <w:t>Special Processes</w:t>
      </w:r>
    </w:p>
    <w:p w14:paraId="6CD71616" w14:textId="478882B4" w:rsidR="00D20A3D" w:rsidRDefault="00D20A3D" w:rsidP="3D999E32">
      <w:pPr>
        <w:pStyle w:val="NormalWeb"/>
        <w:spacing w:before="0" w:beforeAutospacing="0" w:after="0" w:afterAutospacing="0"/>
        <w:jc w:val="both"/>
      </w:pPr>
      <w:r>
        <w:t xml:space="preserve">Bowhead retains approval authority for the use of special processes by the Supplier and its sub-tier Suppliers. The use of a Bowhead approved special process does not relieve the Supplier from responsibility to furnish acceptable supplies. Bowhead defines a special process as any process where the resulting output cannot be verified by subsequent monitoring and measurement. The following special processes include, but are not limited </w:t>
      </w:r>
      <w:r w:rsidR="004F1C84">
        <w:t>to</w:t>
      </w:r>
      <w:r>
        <w:t xml:space="preserve"> </w:t>
      </w:r>
      <w:r w:rsidR="00D33FC8">
        <w:t>plating o</w:t>
      </w:r>
      <w:r>
        <w:t xml:space="preserve">perations, </w:t>
      </w:r>
      <w:r w:rsidR="00D33FC8">
        <w:t>soldering</w:t>
      </w:r>
      <w:r>
        <w:t xml:space="preserve">, </w:t>
      </w:r>
      <w:r w:rsidR="00D33FC8">
        <w:t>chemical processing</w:t>
      </w:r>
      <w:r>
        <w:t xml:space="preserve">, </w:t>
      </w:r>
      <w:r w:rsidR="00D33FC8">
        <w:t>chemical cleaning</w:t>
      </w:r>
      <w:r>
        <w:t xml:space="preserve">, </w:t>
      </w:r>
      <w:r w:rsidR="00D33FC8">
        <w:t>nondestructive testing</w:t>
      </w:r>
      <w:r>
        <w:t xml:space="preserve">, </w:t>
      </w:r>
      <w:r w:rsidR="00D33FC8">
        <w:t>welding</w:t>
      </w:r>
      <w:r>
        <w:t>/</w:t>
      </w:r>
      <w:r w:rsidR="00D33FC8">
        <w:t>brazing</w:t>
      </w:r>
      <w:r>
        <w:t xml:space="preserve">, CARC painting, other specialty coatings. </w:t>
      </w:r>
    </w:p>
    <w:p w14:paraId="4CD82332" w14:textId="77777777" w:rsidR="0051001E" w:rsidRPr="00AD52FE" w:rsidRDefault="0051001E" w:rsidP="00D20A3D">
      <w:pPr>
        <w:pStyle w:val="NormalWeb"/>
        <w:spacing w:before="0" w:beforeAutospacing="0" w:after="0" w:afterAutospacing="0"/>
        <w:jc w:val="both"/>
        <w:rPr>
          <w:color w:val="FF0000"/>
        </w:rPr>
      </w:pPr>
    </w:p>
    <w:p w14:paraId="12772987" w14:textId="77777777" w:rsidR="00D20A3D" w:rsidRPr="00DB650D" w:rsidRDefault="00D20A3D" w:rsidP="00D20A3D">
      <w:pPr>
        <w:pStyle w:val="NormalWeb"/>
        <w:numPr>
          <w:ilvl w:val="0"/>
          <w:numId w:val="45"/>
        </w:numPr>
        <w:ind w:hanging="720"/>
      </w:pPr>
      <w:r w:rsidRPr="41991AAC">
        <w:rPr>
          <w:rStyle w:val="Strong"/>
        </w:rPr>
        <w:t>Supplier Control</w:t>
      </w:r>
    </w:p>
    <w:p w14:paraId="0080EA4D" w14:textId="77777777" w:rsidR="00D20A3D" w:rsidRDefault="00D20A3D" w:rsidP="00D20A3D">
      <w:pPr>
        <w:pStyle w:val="NormalWeb"/>
        <w:spacing w:before="0" w:beforeAutospacing="0" w:after="0" w:afterAutospacing="0"/>
        <w:jc w:val="both"/>
      </w:pPr>
      <w:r w:rsidRPr="00DB650D">
        <w:t xml:space="preserve">Suppliers, including dealers and distributors, are responsible for ensuring that the applicable requirements of this </w:t>
      </w:r>
      <w:r>
        <w:t>p</w:t>
      </w:r>
      <w:r w:rsidRPr="00DB650D">
        <w:t xml:space="preserve">urchase </w:t>
      </w:r>
      <w:r>
        <w:t>o</w:t>
      </w:r>
      <w:r w:rsidRPr="00DB650D">
        <w:t xml:space="preserve">rder are imposed on </w:t>
      </w:r>
      <w:proofErr w:type="gramStart"/>
      <w:r w:rsidRPr="00DB650D">
        <w:t>lower tier</w:t>
      </w:r>
      <w:proofErr w:type="gramEnd"/>
      <w:r w:rsidRPr="00DB650D">
        <w:t xml:space="preserve"> procurements for raw material, components or process services being used in the manufacture of products or services being provided.</w:t>
      </w:r>
    </w:p>
    <w:p w14:paraId="6CA93FAC" w14:textId="77777777" w:rsidR="00D20A3D" w:rsidRPr="00DB650D" w:rsidRDefault="00D20A3D" w:rsidP="00D20A3D">
      <w:pPr>
        <w:pStyle w:val="NormalWeb"/>
        <w:numPr>
          <w:ilvl w:val="0"/>
          <w:numId w:val="45"/>
        </w:numPr>
        <w:ind w:hanging="720"/>
      </w:pPr>
      <w:r w:rsidRPr="41991AAC">
        <w:rPr>
          <w:rStyle w:val="Strong"/>
        </w:rPr>
        <w:t>Prohibited Sources</w:t>
      </w:r>
    </w:p>
    <w:p w14:paraId="33FC9010" w14:textId="77777777" w:rsidR="00D20A3D" w:rsidRPr="00DB650D" w:rsidRDefault="00D20A3D" w:rsidP="00D20A3D">
      <w:pPr>
        <w:pStyle w:val="NormalWeb"/>
        <w:spacing w:before="0" w:beforeAutospacing="0" w:after="0" w:afterAutospacing="0"/>
        <w:jc w:val="both"/>
      </w:pPr>
      <w:r w:rsidRPr="00DB650D">
        <w:t xml:space="preserve">Bowhead suppliers and/or sub-tier </w:t>
      </w:r>
      <w:r>
        <w:t>S</w:t>
      </w:r>
      <w:r w:rsidRPr="00DB650D">
        <w:t xml:space="preserve">uppliers are prohibited from using any source listed on the US government Excluded Parties List System (EPLS) (ref. </w:t>
      </w:r>
      <w:hyperlink r:id="rId12" w:history="1">
        <w:r w:rsidRPr="00DB650D">
          <w:rPr>
            <w:rStyle w:val="Hyperlink"/>
          </w:rPr>
          <w:t>https://www.sam.gov</w:t>
        </w:r>
      </w:hyperlink>
      <w:r w:rsidRPr="00DB650D">
        <w:t>) in the production of products to be delivered to Bowhead.</w:t>
      </w:r>
    </w:p>
    <w:p w14:paraId="7B2F8E73" w14:textId="77777777" w:rsidR="00D20A3D" w:rsidRPr="00DB650D" w:rsidRDefault="00D20A3D" w:rsidP="00D20A3D">
      <w:pPr>
        <w:pStyle w:val="NormalWeb"/>
        <w:numPr>
          <w:ilvl w:val="0"/>
          <w:numId w:val="45"/>
        </w:numPr>
        <w:ind w:hanging="720"/>
      </w:pPr>
      <w:r w:rsidRPr="41991AAC">
        <w:rPr>
          <w:rStyle w:val="Strong"/>
        </w:rPr>
        <w:t>Counterfeit Parts Prevention</w:t>
      </w:r>
    </w:p>
    <w:p w14:paraId="6A78CD68" w14:textId="086D8F9F" w:rsidR="00D20A3D" w:rsidRDefault="00D20A3D" w:rsidP="240A61DE">
      <w:pPr>
        <w:pStyle w:val="NormalWeb"/>
        <w:spacing w:before="0" w:beforeAutospacing="0" w:after="0" w:afterAutospacing="0"/>
        <w:jc w:val="both"/>
      </w:pPr>
      <w:r>
        <w:t xml:space="preserve">The supplier </w:t>
      </w:r>
      <w:proofErr w:type="gramStart"/>
      <w:r>
        <w:t>shall</w:t>
      </w:r>
      <w:proofErr w:type="gramEnd"/>
      <w:r>
        <w:t xml:space="preserve"> have a program in place to prevent the delivery of counterfeit parts and materials to Bowhead. All parts, materials and assemblies (electrical, mechanical, raw material) included in the hardware delivered to Bowhead shall be procured directly from the Original Component Manufacturer (OCM) / Original Equipment Manufacturer (OEMs), or from the OCM/OEM authorized distributor. If it is determined in a specific instance that this is not possible, a nonconformance shall be submitted to the Bowhead buyer within five (5) working days of this determination. The supplier is responsible for the flow down of this requirement to its sub-tier contractors and their compliance </w:t>
      </w:r>
      <w:proofErr w:type="gramStart"/>
      <w:r>
        <w:t>to</w:t>
      </w:r>
      <w:proofErr w:type="gramEnd"/>
      <w:r>
        <w:t xml:space="preserve"> it. Further guidance on counterfeit parts avoidance can be found in SAE documents AS5553 (Electronics) and AS6174 (Material) (</w:t>
      </w:r>
      <w:hyperlink r:id="rId13">
        <w:r w:rsidRPr="240A61DE">
          <w:rPr>
            <w:rStyle w:val="Hyperlink"/>
          </w:rPr>
          <w:t>http://www.sae.org</w:t>
        </w:r>
      </w:hyperlink>
      <w:r>
        <w:t>).</w:t>
      </w:r>
    </w:p>
    <w:p w14:paraId="63080604" w14:textId="77777777" w:rsidR="00472D51" w:rsidRPr="00DB650D" w:rsidRDefault="00472D51" w:rsidP="240A61DE">
      <w:pPr>
        <w:pStyle w:val="NormalWeb"/>
        <w:spacing w:before="0" w:beforeAutospacing="0" w:after="0" w:afterAutospacing="0"/>
        <w:jc w:val="both"/>
      </w:pPr>
    </w:p>
    <w:p w14:paraId="376D03E5" w14:textId="012345C4" w:rsidR="00D20A3D" w:rsidRPr="00DB650D" w:rsidRDefault="00D20A3D" w:rsidP="000E3B76">
      <w:pPr>
        <w:pStyle w:val="NormalWeb"/>
        <w:numPr>
          <w:ilvl w:val="0"/>
          <w:numId w:val="45"/>
        </w:numPr>
        <w:ind w:hanging="720"/>
        <w:rPr>
          <w:rStyle w:val="Strong"/>
        </w:rPr>
      </w:pPr>
      <w:r w:rsidRPr="240A61DE">
        <w:rPr>
          <w:rStyle w:val="Strong"/>
        </w:rPr>
        <w:lastRenderedPageBreak/>
        <w:t>Right of Entry</w:t>
      </w:r>
    </w:p>
    <w:p w14:paraId="6C3B3E5B" w14:textId="33E76457" w:rsidR="00D20A3D" w:rsidRPr="00DB650D" w:rsidRDefault="00D20A3D" w:rsidP="00D20A3D">
      <w:pPr>
        <w:pStyle w:val="NormalWeb"/>
        <w:spacing w:before="0" w:beforeAutospacing="0" w:after="0" w:afterAutospacing="0"/>
        <w:jc w:val="both"/>
      </w:pPr>
      <w:r w:rsidRPr="00DB650D">
        <w:t xml:space="preserve">Representatives of Bowhead, Bowhead’s customer, and other regulatory authorities shall have access to supplier’s facility and all other facilities involved in the fulfillment of the </w:t>
      </w:r>
      <w:r>
        <w:t>p</w:t>
      </w:r>
      <w:r w:rsidRPr="00DB650D">
        <w:t xml:space="preserve">urchase </w:t>
      </w:r>
      <w:r>
        <w:t>o</w:t>
      </w:r>
      <w:r w:rsidRPr="00DB650D">
        <w:t xml:space="preserve">rder, where they shall have access to all procedures, practices, processes, associated documents, and records related to quality assurance, quality control, and configuration control. The </w:t>
      </w:r>
      <w:r w:rsidR="004F5748">
        <w:t>S</w:t>
      </w:r>
      <w:r w:rsidR="004F5748" w:rsidRPr="00DB650D">
        <w:t xml:space="preserve">upplier </w:t>
      </w:r>
      <w:r w:rsidRPr="00DB650D">
        <w:t xml:space="preserve">shall notify the Bowhead Buyer in writing to any significant facility or organizational changes such as company name, location, or senior quality management. Any change of location by the </w:t>
      </w:r>
      <w:r w:rsidR="004F5748">
        <w:t>S</w:t>
      </w:r>
      <w:r w:rsidR="004F5748" w:rsidRPr="00DB650D">
        <w:t xml:space="preserve">upplier </w:t>
      </w:r>
      <w:r w:rsidRPr="00DB650D">
        <w:t xml:space="preserve">shall require a full first article inspection on these parts. Bowhead reserves the right to determine and verify quality of work, records, and material. Such visits shall not preclude subsequent rejection of product and do not absolve the </w:t>
      </w:r>
      <w:r w:rsidR="004F5748">
        <w:t>S</w:t>
      </w:r>
      <w:r w:rsidR="004F5748" w:rsidRPr="00DB650D">
        <w:t xml:space="preserve">upplier </w:t>
      </w:r>
      <w:r w:rsidRPr="00DB650D">
        <w:t xml:space="preserve">of its product integrity responsibilities. Bowhead reserves the right to audit for </w:t>
      </w:r>
      <w:r w:rsidR="004F5748" w:rsidRPr="00DB650D">
        <w:t>co</w:t>
      </w:r>
      <w:r w:rsidR="004F5748">
        <w:t>nform</w:t>
      </w:r>
      <w:r w:rsidR="004F5748" w:rsidRPr="00DB650D">
        <w:t xml:space="preserve">ance </w:t>
      </w:r>
      <w:r w:rsidRPr="00DB650D">
        <w:t>to all requirements.</w:t>
      </w:r>
    </w:p>
    <w:p w14:paraId="37D424EA" w14:textId="77777777" w:rsidR="00D20A3D" w:rsidRPr="00DB650D" w:rsidRDefault="00D20A3D" w:rsidP="00D20A3D">
      <w:pPr>
        <w:pStyle w:val="NormalWeb"/>
        <w:numPr>
          <w:ilvl w:val="0"/>
          <w:numId w:val="45"/>
        </w:numPr>
        <w:ind w:hanging="720"/>
      </w:pPr>
      <w:r w:rsidRPr="41991AAC">
        <w:rPr>
          <w:rStyle w:val="Strong"/>
        </w:rPr>
        <w:t>Traceability &amp; Product Identification</w:t>
      </w:r>
    </w:p>
    <w:p w14:paraId="1345E6AF" w14:textId="2AD9FBFD" w:rsidR="00BB6981" w:rsidRDefault="00BB6981" w:rsidP="3D999E32">
      <w:pPr>
        <w:pStyle w:val="NormalWeb"/>
        <w:spacing w:before="0" w:beforeAutospacing="0" w:after="0" w:afterAutospacing="0"/>
        <w:jc w:val="both"/>
      </w:pPr>
      <w:proofErr w:type="gramStart"/>
      <w:r>
        <w:t>Supplier</w:t>
      </w:r>
      <w:proofErr w:type="gramEnd"/>
      <w:r>
        <w:t xml:space="preserve"> </w:t>
      </w:r>
      <w:proofErr w:type="gramStart"/>
      <w:r>
        <w:t>shall</w:t>
      </w:r>
      <w:proofErr w:type="gramEnd"/>
      <w:r>
        <w:t xml:space="preserve"> ensure that individual articles are shipped. If the supplier ships multiple different materials and lots in the same shipment, the supplier must </w:t>
      </w:r>
      <w:r w:rsidR="004F1C84">
        <w:t>ensure</w:t>
      </w:r>
      <w:r>
        <w:t xml:space="preserve"> that all materials are identified and individually wrapped/segregated, and lots are clearly </w:t>
      </w:r>
      <w:proofErr w:type="gramStart"/>
      <w:r>
        <w:t>identified at all times</w:t>
      </w:r>
      <w:proofErr w:type="gramEnd"/>
      <w:r>
        <w:t>. Records for articles shall indicate the Bowhead part number (as listed on the Purchase Order), in addition to or instead of the manufacturer part number), revision level, lot number and if applicable the serial number and associated detailed information. Records for materials shall indicate type, applicable serial numbers, lot numbers, heat numbers, batch, date code, cure date, etc. Material or articles furnished by Bowhead for outside operations must remain identifiable by the Bowhead supplied lot or serial number. This number must be recorded on all applicable Supplier paperwork.</w:t>
      </w:r>
    </w:p>
    <w:p w14:paraId="2EA5A552" w14:textId="77777777" w:rsidR="00BB6981" w:rsidRDefault="00BB6981" w:rsidP="007050CF">
      <w:pPr>
        <w:pStyle w:val="NormalWeb"/>
        <w:spacing w:before="0" w:beforeAutospacing="0" w:after="0" w:afterAutospacing="0"/>
        <w:jc w:val="both"/>
      </w:pPr>
    </w:p>
    <w:p w14:paraId="69EB4BB0" w14:textId="3A449ED9" w:rsidR="00D20A3D" w:rsidRDefault="00BB6981" w:rsidP="3D999E32">
      <w:pPr>
        <w:pStyle w:val="NormalWeb"/>
        <w:spacing w:before="0" w:beforeAutospacing="0" w:after="0" w:afterAutospacing="0"/>
        <w:jc w:val="both"/>
      </w:pPr>
      <w:r>
        <w:t xml:space="preserve">Supplier shall maintain a method of item traceability that ensures tracking of the supply chain back to the manufacturer of all electrical, </w:t>
      </w:r>
      <w:r w:rsidR="004F1C84">
        <w:t>electronic,</w:t>
      </w:r>
      <w:r>
        <w:t xml:space="preserve"> and electromechanical parts included in assemblies and subassemblies being delivered </w:t>
      </w:r>
      <w:proofErr w:type="gramStart"/>
      <w:r>
        <w:t>per</w:t>
      </w:r>
      <w:proofErr w:type="gramEnd"/>
      <w:r>
        <w:t xml:space="preserve"> this order. This traceability method shall clearly identify the name and location of all the supply chain intermediaries from the manufacturer to the direct source of the product for the Supplier and shall include the manufacturer’s batch identification for the item(s) such as date codes, lot codes, </w:t>
      </w:r>
      <w:r w:rsidR="004F1C84">
        <w:t>serializations,</w:t>
      </w:r>
      <w:r>
        <w:t xml:space="preserve"> or other batch identification.</w:t>
      </w:r>
    </w:p>
    <w:p w14:paraId="02C3A00B" w14:textId="05FA9CF6" w:rsidR="00D20A3D" w:rsidRPr="0083762B" w:rsidRDefault="004F5748" w:rsidP="3D999E32">
      <w:pPr>
        <w:pStyle w:val="NormalWeb"/>
        <w:spacing w:before="0" w:beforeAutospacing="0" w:after="0" w:afterAutospacing="0"/>
        <w:jc w:val="both"/>
      </w:pPr>
      <w:r>
        <w:t xml:space="preserve">Supplier </w:t>
      </w:r>
      <w:r w:rsidR="00D20A3D">
        <w:t xml:space="preserve">shall maintain a method of item traceability that ensures tracking of the supply chain back to the manufacturer of all electrical, </w:t>
      </w:r>
      <w:r w:rsidR="004F1C84">
        <w:t>electronic,</w:t>
      </w:r>
      <w:r w:rsidR="00D20A3D">
        <w:t xml:space="preserve"> and electromechanical parts included in assemblies and subassemblies being delivered </w:t>
      </w:r>
      <w:proofErr w:type="gramStart"/>
      <w:r w:rsidR="00D20A3D">
        <w:t>per</w:t>
      </w:r>
      <w:proofErr w:type="gramEnd"/>
      <w:r w:rsidR="00D20A3D">
        <w:t xml:space="preserve"> this order. This traceability method shall clearly identify the name and location of all the supply chain intermediaries from the manufacturer to the direct source of the product for the </w:t>
      </w:r>
      <w:r>
        <w:t xml:space="preserve">Supplier </w:t>
      </w:r>
      <w:r w:rsidR="00D20A3D">
        <w:t xml:space="preserve">and shall include the manufacturer’s batch identification for the item(s) such as date codes, lot codes, </w:t>
      </w:r>
      <w:r w:rsidR="004F1C84">
        <w:t>serializations,</w:t>
      </w:r>
      <w:r w:rsidR="00D20A3D">
        <w:t xml:space="preserve"> or other batch identification.</w:t>
      </w:r>
    </w:p>
    <w:p w14:paraId="25DF7833" w14:textId="0D44845C" w:rsidR="00D20A3D" w:rsidRPr="00DB650D" w:rsidRDefault="00D20A3D" w:rsidP="00D20A3D">
      <w:pPr>
        <w:pStyle w:val="NormalWeb"/>
        <w:numPr>
          <w:ilvl w:val="0"/>
          <w:numId w:val="45"/>
        </w:numPr>
        <w:ind w:hanging="720"/>
      </w:pPr>
      <w:r w:rsidRPr="41991AAC">
        <w:rPr>
          <w:rStyle w:val="Strong"/>
        </w:rPr>
        <w:t xml:space="preserve">Certificate of </w:t>
      </w:r>
      <w:r w:rsidR="00245106" w:rsidRPr="41991AAC">
        <w:rPr>
          <w:rStyle w:val="Strong"/>
        </w:rPr>
        <w:t>Conformance</w:t>
      </w:r>
    </w:p>
    <w:p w14:paraId="3A9350BD" w14:textId="28706B78" w:rsidR="00D20A3D" w:rsidRDefault="00BB6981" w:rsidP="240A61DE">
      <w:pPr>
        <w:pStyle w:val="NormalWeb"/>
        <w:spacing w:before="0" w:beforeAutospacing="0" w:after="0" w:afterAutospacing="0"/>
        <w:jc w:val="both"/>
      </w:pPr>
      <w:r>
        <w:t xml:space="preserve">The Certificate of Conformance (C of C) shall be supplied with the product to Bowhead. The Certificate of Conformance is a quality record that shall include the Bowhead part number (as listed on the Purchase Order) and drawing revision referenced on the Purchase Order (when applicable). The C of C must include Military, Federal, or Industry specification number (when applicable) and reference any documents that approve deviation (Bowhead approved Request for Variance) from the initial Purchase Order. Additionally, the C of C must include the purchase </w:t>
      </w:r>
      <w:r>
        <w:lastRenderedPageBreak/>
        <w:t>order number, quantity, serial numbers (if applicable),</w:t>
      </w:r>
      <w:r w:rsidR="00CF09FB">
        <w:t xml:space="preserve"> Statement of Work (SOW) number</w:t>
      </w:r>
      <w:r w:rsidR="0008384B">
        <w:t xml:space="preserve"> (if applica</w:t>
      </w:r>
      <w:r w:rsidR="00783CD3">
        <w:t>ble</w:t>
      </w:r>
      <w:r w:rsidR="00AE1957">
        <w:t xml:space="preserve"> from the Bowhead PO</w:t>
      </w:r>
      <w:r w:rsidR="00783CD3">
        <w:t>)</w:t>
      </w:r>
      <w:r w:rsidR="00096245">
        <w:t>,</w:t>
      </w:r>
      <w:r w:rsidR="00213819">
        <w:t xml:space="preserve"> </w:t>
      </w:r>
      <w:r>
        <w:t>manufacturer’s name and authorized representative signature.</w:t>
      </w:r>
      <w:r w:rsidR="003341AC">
        <w:t xml:space="preserve"> </w:t>
      </w:r>
    </w:p>
    <w:p w14:paraId="72CE9ECA" w14:textId="5C9EE6C7" w:rsidR="00AE1957" w:rsidRPr="000E3B76" w:rsidRDefault="00AE1957" w:rsidP="000E3B76">
      <w:pPr>
        <w:pStyle w:val="NormalWeb"/>
        <w:numPr>
          <w:ilvl w:val="0"/>
          <w:numId w:val="45"/>
        </w:numPr>
        <w:ind w:hanging="720"/>
        <w:rPr>
          <w:rStyle w:val="Strong"/>
        </w:rPr>
      </w:pPr>
      <w:r w:rsidRPr="000E3B76">
        <w:rPr>
          <w:rStyle w:val="Strong"/>
        </w:rPr>
        <w:t>Certificate of Origin</w:t>
      </w:r>
    </w:p>
    <w:p w14:paraId="7EBFB1B0" w14:textId="570840B9" w:rsidR="00AE1957" w:rsidRDefault="00AE1957" w:rsidP="586062D3">
      <w:pPr>
        <w:pStyle w:val="NormalWeb"/>
        <w:spacing w:before="0" w:beforeAutospacing="0" w:after="0" w:afterAutospacing="0"/>
        <w:jc w:val="both"/>
      </w:pPr>
      <w:r>
        <w:t xml:space="preserve">A Certificate of Origin shall be supplied with the product to Bowhead. This can be added as a statement on </w:t>
      </w:r>
      <w:proofErr w:type="gramStart"/>
      <w:r w:rsidR="000E5BE8">
        <w:t>the supplier</w:t>
      </w:r>
      <w:proofErr w:type="gramEnd"/>
      <w:r w:rsidR="000E5BE8">
        <w:t xml:space="preserve"> </w:t>
      </w:r>
      <w:r>
        <w:t>C of C or as a separate certificate.</w:t>
      </w:r>
    </w:p>
    <w:p w14:paraId="55557D71" w14:textId="77777777" w:rsidR="00AE1957" w:rsidRDefault="00AE1957" w:rsidP="586062D3">
      <w:pPr>
        <w:pStyle w:val="NormalWeb"/>
        <w:spacing w:before="0" w:beforeAutospacing="0" w:after="0" w:afterAutospacing="0"/>
        <w:jc w:val="both"/>
      </w:pPr>
    </w:p>
    <w:p w14:paraId="4DF17340" w14:textId="236669D6" w:rsidR="00D20A3D" w:rsidRPr="00D20A3D" w:rsidRDefault="00D20A3D" w:rsidP="240A61DE">
      <w:pPr>
        <w:pStyle w:val="NormalWeb"/>
        <w:spacing w:before="0" w:beforeAutospacing="0" w:after="0" w:afterAutospacing="0"/>
        <w:jc w:val="both"/>
      </w:pPr>
      <w:r>
        <w:t xml:space="preserve">In addition, the </w:t>
      </w:r>
      <w:r w:rsidR="004F5748">
        <w:t xml:space="preserve">Supplier </w:t>
      </w:r>
      <w:r>
        <w:t xml:space="preserve">shall be able to furnish </w:t>
      </w:r>
      <w:r w:rsidR="00A156F7">
        <w:t xml:space="preserve">certifications </w:t>
      </w:r>
      <w:r>
        <w:t xml:space="preserve">on their source(s) of supply that could include items such as </w:t>
      </w:r>
      <w:r w:rsidR="00A156F7">
        <w:t xml:space="preserve">special processes, </w:t>
      </w:r>
      <w:r>
        <w:t>serial numbers, lot numbers, heat numbers, batch, date code and cure dates and Qualified Products List approval status as applicable</w:t>
      </w:r>
      <w:r w:rsidR="00245106">
        <w:t>.</w:t>
      </w:r>
      <w:r>
        <w:t xml:space="preserve"> </w:t>
      </w:r>
      <w:r w:rsidR="00245106">
        <w:t>A</w:t>
      </w:r>
      <w:r>
        <w:t xml:space="preserve">ll test and/or conformance documents </w:t>
      </w:r>
      <w:r w:rsidR="00245106">
        <w:t xml:space="preserve">shall be </w:t>
      </w:r>
      <w:r>
        <w:t xml:space="preserve">maintained </w:t>
      </w:r>
      <w:r w:rsidR="00EB2D31">
        <w:t xml:space="preserve">by </w:t>
      </w:r>
      <w:r>
        <w:t>the</w:t>
      </w:r>
      <w:r w:rsidR="00245106">
        <w:t xml:space="preserve"> </w:t>
      </w:r>
      <w:r w:rsidR="004F5748">
        <w:t>S</w:t>
      </w:r>
      <w:r w:rsidR="00245106">
        <w:t>upplier</w:t>
      </w:r>
      <w:r>
        <w:t xml:space="preserve"> and </w:t>
      </w:r>
      <w:r w:rsidR="00245106">
        <w:t xml:space="preserve">made </w:t>
      </w:r>
      <w:r>
        <w:t xml:space="preserve">available </w:t>
      </w:r>
      <w:r w:rsidR="00245106">
        <w:t>to Bowhead upon request</w:t>
      </w:r>
    </w:p>
    <w:p w14:paraId="0708D8A6" w14:textId="72A7F0A4" w:rsidR="00D20A3D" w:rsidRPr="00D20A3D" w:rsidRDefault="00D20A3D" w:rsidP="000E3B76">
      <w:pPr>
        <w:pStyle w:val="NormalWeb"/>
        <w:numPr>
          <w:ilvl w:val="0"/>
          <w:numId w:val="45"/>
        </w:numPr>
        <w:ind w:hanging="720"/>
        <w:rPr>
          <w:rStyle w:val="Strong"/>
        </w:rPr>
      </w:pPr>
      <w:r w:rsidRPr="240A61DE">
        <w:rPr>
          <w:rStyle w:val="Strong"/>
        </w:rPr>
        <w:t>First Article Inspection</w:t>
      </w:r>
    </w:p>
    <w:p w14:paraId="796C02DC" w14:textId="66CCDFB7" w:rsidR="00D20A3D" w:rsidRDefault="00D20A3D" w:rsidP="00D20A3D">
      <w:pPr>
        <w:spacing w:after="0" w:line="240" w:lineRule="auto"/>
        <w:jc w:val="both"/>
      </w:pPr>
      <w:r>
        <w:rPr>
          <w:rFonts w:ascii="Times New Roman" w:hAnsi="Times New Roman" w:cs="Times New Roman"/>
          <w:sz w:val="24"/>
          <w:szCs w:val="24"/>
        </w:rPr>
        <w:t xml:space="preserve">If invoked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Purchase Order, Supplier shall </w:t>
      </w:r>
      <w:r w:rsidR="00EB2D31">
        <w:rPr>
          <w:rFonts w:ascii="Times New Roman" w:hAnsi="Times New Roman" w:cs="Times New Roman"/>
          <w:sz w:val="24"/>
          <w:szCs w:val="24"/>
        </w:rPr>
        <w:t>provide</w:t>
      </w:r>
      <w:r>
        <w:rPr>
          <w:rFonts w:ascii="Times New Roman" w:hAnsi="Times New Roman" w:cs="Times New Roman"/>
          <w:sz w:val="24"/>
          <w:szCs w:val="24"/>
        </w:rPr>
        <w:t xml:space="preserve"> a</w:t>
      </w:r>
      <w:r w:rsidR="004F5748">
        <w:rPr>
          <w:rFonts w:ascii="Times New Roman" w:hAnsi="Times New Roman" w:cs="Times New Roman"/>
          <w:sz w:val="24"/>
          <w:szCs w:val="24"/>
        </w:rPr>
        <w:t xml:space="preserve"> First Article Inspection Report</w:t>
      </w:r>
      <w:r>
        <w:rPr>
          <w:rFonts w:ascii="Times New Roman" w:hAnsi="Times New Roman" w:cs="Times New Roman"/>
          <w:sz w:val="24"/>
          <w:szCs w:val="24"/>
        </w:rPr>
        <w:t xml:space="preserve"> </w:t>
      </w:r>
      <w:r w:rsidR="004F5748">
        <w:rPr>
          <w:rFonts w:ascii="Times New Roman" w:hAnsi="Times New Roman" w:cs="Times New Roman"/>
          <w:sz w:val="24"/>
          <w:szCs w:val="24"/>
        </w:rPr>
        <w:t>(</w:t>
      </w:r>
      <w:r>
        <w:rPr>
          <w:rFonts w:ascii="Times New Roman" w:hAnsi="Times New Roman" w:cs="Times New Roman"/>
          <w:sz w:val="24"/>
          <w:szCs w:val="24"/>
        </w:rPr>
        <w:t>FAI</w:t>
      </w:r>
      <w:r w:rsidR="004F5748">
        <w:rPr>
          <w:rFonts w:ascii="Times New Roman" w:hAnsi="Times New Roman" w:cs="Times New Roman"/>
          <w:sz w:val="24"/>
          <w:szCs w:val="24"/>
        </w:rPr>
        <w:t>R)</w:t>
      </w:r>
      <w:r w:rsidR="00EB2D31">
        <w:rPr>
          <w:rFonts w:ascii="Times New Roman" w:hAnsi="Times New Roman" w:cs="Times New Roman"/>
          <w:sz w:val="24"/>
          <w:szCs w:val="24"/>
        </w:rPr>
        <w:t xml:space="preserve">. The report may be supplied </w:t>
      </w:r>
      <w:r>
        <w:rPr>
          <w:rFonts w:ascii="Times New Roman" w:hAnsi="Times New Roman" w:cs="Times New Roman"/>
          <w:sz w:val="24"/>
          <w:szCs w:val="24"/>
        </w:rPr>
        <w:t xml:space="preserve">in </w:t>
      </w:r>
      <w:r w:rsidR="004F5748">
        <w:rPr>
          <w:rFonts w:ascii="Times New Roman" w:hAnsi="Times New Roman" w:cs="Times New Roman"/>
          <w:sz w:val="24"/>
          <w:szCs w:val="24"/>
        </w:rPr>
        <w:t>Supplier</w:t>
      </w:r>
      <w:r>
        <w:rPr>
          <w:rFonts w:ascii="Times New Roman" w:hAnsi="Times New Roman" w:cs="Times New Roman"/>
          <w:sz w:val="24"/>
          <w:szCs w:val="24"/>
        </w:rPr>
        <w:t xml:space="preserve"> format.</w:t>
      </w:r>
    </w:p>
    <w:p w14:paraId="3FB6B8B8" w14:textId="77777777" w:rsidR="00D20A3D" w:rsidRPr="00D20A3D" w:rsidRDefault="00D20A3D" w:rsidP="00D20A3D">
      <w:pPr>
        <w:spacing w:after="0" w:line="240" w:lineRule="auto"/>
        <w:jc w:val="both"/>
      </w:pPr>
    </w:p>
    <w:p w14:paraId="5FD93BFD" w14:textId="6BD0E336" w:rsidR="00D20A3D" w:rsidRPr="00D20A3D" w:rsidRDefault="00D20A3D" w:rsidP="00D20A3D">
      <w:pPr>
        <w:spacing w:after="0" w:line="240" w:lineRule="auto"/>
        <w:jc w:val="both"/>
      </w:pPr>
      <w:r w:rsidRPr="00D20A3D">
        <w:rPr>
          <w:rFonts w:ascii="Times New Roman" w:hAnsi="Times New Roman" w:cs="Times New Roman"/>
          <w:sz w:val="24"/>
          <w:szCs w:val="24"/>
        </w:rPr>
        <w:t xml:space="preserve">The Bowhead Buyer must be notified in writing prior to any changes in product, manufacturing location, or process with notification describing the proposed change(s). Bowhead Quality reserves the right to approve the product, manufacturing location or the </w:t>
      </w:r>
      <w:proofErr w:type="gramStart"/>
      <w:r w:rsidRPr="00D20A3D">
        <w:rPr>
          <w:rFonts w:ascii="Times New Roman" w:hAnsi="Times New Roman" w:cs="Times New Roman"/>
          <w:sz w:val="24"/>
          <w:szCs w:val="24"/>
        </w:rPr>
        <w:t>process change</w:t>
      </w:r>
      <w:proofErr w:type="gramEnd"/>
      <w:r w:rsidRPr="00D20A3D">
        <w:rPr>
          <w:rFonts w:ascii="Times New Roman" w:hAnsi="Times New Roman" w:cs="Times New Roman"/>
          <w:sz w:val="24"/>
          <w:szCs w:val="24"/>
        </w:rPr>
        <w:t xml:space="preserve"> prior to product delivery to Bowhead. If the change(s) affect any of the existing approved first article inspection report characteristics, the Supplier may also be required to submit a new full, or delta, </w:t>
      </w:r>
      <w:r w:rsidR="004F5748">
        <w:rPr>
          <w:rFonts w:ascii="Times New Roman" w:hAnsi="Times New Roman" w:cs="Times New Roman"/>
          <w:sz w:val="24"/>
          <w:szCs w:val="24"/>
        </w:rPr>
        <w:t>F</w:t>
      </w:r>
      <w:r w:rsidR="004F5748" w:rsidRPr="00D20A3D">
        <w:rPr>
          <w:rFonts w:ascii="Times New Roman" w:hAnsi="Times New Roman" w:cs="Times New Roman"/>
          <w:sz w:val="24"/>
          <w:szCs w:val="24"/>
        </w:rPr>
        <w:t xml:space="preserve">irst </w:t>
      </w:r>
      <w:r w:rsidR="004F5748">
        <w:rPr>
          <w:rFonts w:ascii="Times New Roman" w:hAnsi="Times New Roman" w:cs="Times New Roman"/>
          <w:sz w:val="24"/>
          <w:szCs w:val="24"/>
        </w:rPr>
        <w:t>A</w:t>
      </w:r>
      <w:r w:rsidR="004F5748" w:rsidRPr="00D20A3D">
        <w:rPr>
          <w:rFonts w:ascii="Times New Roman" w:hAnsi="Times New Roman" w:cs="Times New Roman"/>
          <w:sz w:val="24"/>
          <w:szCs w:val="24"/>
        </w:rPr>
        <w:t xml:space="preserve">rticle </w:t>
      </w:r>
      <w:r w:rsidR="004F5748">
        <w:rPr>
          <w:rFonts w:ascii="Times New Roman" w:hAnsi="Times New Roman" w:cs="Times New Roman"/>
          <w:sz w:val="24"/>
          <w:szCs w:val="24"/>
        </w:rPr>
        <w:t>I</w:t>
      </w:r>
      <w:r w:rsidR="004F5748" w:rsidRPr="00D20A3D">
        <w:rPr>
          <w:rFonts w:ascii="Times New Roman" w:hAnsi="Times New Roman" w:cs="Times New Roman"/>
          <w:sz w:val="24"/>
          <w:szCs w:val="24"/>
        </w:rPr>
        <w:t xml:space="preserve">nspection </w:t>
      </w:r>
      <w:r w:rsidR="004F5748">
        <w:rPr>
          <w:rFonts w:ascii="Times New Roman" w:hAnsi="Times New Roman" w:cs="Times New Roman"/>
          <w:sz w:val="24"/>
          <w:szCs w:val="24"/>
        </w:rPr>
        <w:t>R</w:t>
      </w:r>
      <w:r w:rsidR="004F5748" w:rsidRPr="00D20A3D">
        <w:rPr>
          <w:rFonts w:ascii="Times New Roman" w:hAnsi="Times New Roman" w:cs="Times New Roman"/>
          <w:sz w:val="24"/>
          <w:szCs w:val="24"/>
        </w:rPr>
        <w:t>eport</w:t>
      </w:r>
      <w:r w:rsidRPr="00D20A3D">
        <w:rPr>
          <w:rFonts w:ascii="Times New Roman" w:hAnsi="Times New Roman" w:cs="Times New Roman"/>
          <w:sz w:val="24"/>
          <w:szCs w:val="24"/>
        </w:rPr>
        <w:t>.</w:t>
      </w:r>
    </w:p>
    <w:p w14:paraId="2BDF4E40" w14:textId="77777777" w:rsidR="00D20A3D" w:rsidRDefault="00D20A3D" w:rsidP="00D20A3D">
      <w:pPr>
        <w:pStyle w:val="NormalWeb"/>
        <w:spacing w:before="0" w:beforeAutospacing="0" w:after="0" w:afterAutospacing="0"/>
      </w:pPr>
    </w:p>
    <w:p w14:paraId="30C9B1F6" w14:textId="5CAF4E57" w:rsidR="00D20A3D" w:rsidRPr="00DB650D" w:rsidRDefault="00D20A3D" w:rsidP="00D20A3D">
      <w:pPr>
        <w:pStyle w:val="NormalWeb"/>
        <w:spacing w:before="0" w:beforeAutospacing="0" w:after="0" w:afterAutospacing="0"/>
        <w:jc w:val="both"/>
      </w:pPr>
      <w:r>
        <w:t xml:space="preserve">Sub-Tier Suppliers must be approved by Bowhead. </w:t>
      </w:r>
      <w:r w:rsidRPr="009D51FC">
        <w:t xml:space="preserve">The </w:t>
      </w:r>
      <w:r w:rsidR="004F5748">
        <w:t>S</w:t>
      </w:r>
      <w:r w:rsidR="004F5748" w:rsidRPr="009D51FC">
        <w:t>upplier</w:t>
      </w:r>
      <w:r>
        <w:t xml:space="preserve">, </w:t>
      </w:r>
      <w:r w:rsidR="004F5748">
        <w:t xml:space="preserve">Supplier’s </w:t>
      </w:r>
      <w:r>
        <w:t>process</w:t>
      </w:r>
      <w:r w:rsidRPr="009D51FC">
        <w:t xml:space="preserve"> or location of the </w:t>
      </w:r>
      <w:r w:rsidR="004F5748">
        <w:t>S</w:t>
      </w:r>
      <w:r w:rsidR="004F5748" w:rsidRPr="009D51FC">
        <w:t xml:space="preserve">upplier </w:t>
      </w:r>
      <w:r w:rsidRPr="009D51FC">
        <w:t xml:space="preserve">that </w:t>
      </w:r>
      <w:r>
        <w:t>provided sub-tier process</w:t>
      </w:r>
      <w:r w:rsidRPr="009D51FC">
        <w:t xml:space="preserve"> </w:t>
      </w:r>
      <w:r>
        <w:t xml:space="preserve">or component </w:t>
      </w:r>
      <w:r w:rsidRPr="009D51FC">
        <w:t xml:space="preserve">may not change without </w:t>
      </w:r>
      <w:r>
        <w:t xml:space="preserve">Bowhead’s </w:t>
      </w:r>
      <w:r w:rsidRPr="009D51FC">
        <w:t xml:space="preserve">prior </w:t>
      </w:r>
      <w:r>
        <w:t xml:space="preserve">written </w:t>
      </w:r>
      <w:r w:rsidRPr="009D51FC">
        <w:t>approval and may require a</w:t>
      </w:r>
      <w:r w:rsidR="004F5748">
        <w:t xml:space="preserve"> new full, or delta,</w:t>
      </w:r>
      <w:r w:rsidRPr="009D51FC">
        <w:t xml:space="preserve"> FAI to validate the change.</w:t>
      </w:r>
    </w:p>
    <w:p w14:paraId="44BCF37F" w14:textId="77777777" w:rsidR="00D20A3D" w:rsidRDefault="00D20A3D" w:rsidP="00D20A3D">
      <w:pPr>
        <w:pStyle w:val="NormalWeb"/>
        <w:spacing w:before="0" w:beforeAutospacing="0" w:after="0" w:afterAutospacing="0"/>
        <w:jc w:val="both"/>
      </w:pPr>
    </w:p>
    <w:p w14:paraId="1FD633C5" w14:textId="4C5D37CC" w:rsidR="00D20A3D" w:rsidRPr="00D20A3D" w:rsidRDefault="00D20A3D" w:rsidP="00D20A3D">
      <w:pPr>
        <w:pStyle w:val="NormalWeb"/>
        <w:spacing w:before="0" w:beforeAutospacing="0" w:after="0" w:afterAutospacing="0"/>
        <w:jc w:val="both"/>
        <w:rPr>
          <w:rStyle w:val="Strong"/>
          <w:b w:val="0"/>
          <w:bCs w:val="0"/>
        </w:rPr>
      </w:pPr>
      <w:r>
        <w:t>FAI C of C’s shall be provided for all sub-level, piece part components</w:t>
      </w:r>
      <w:r w:rsidR="004F5748">
        <w:t xml:space="preserve"> and</w:t>
      </w:r>
      <w:r>
        <w:t xml:space="preserve"> material certifications with traceability to the OEM. The FAI C of C’s shall also certify that Special Processes meet the requirements of the technical data package</w:t>
      </w:r>
      <w:r w:rsidR="00EB2D31">
        <w:t xml:space="preserve"> and/or Bowhead purchase order</w:t>
      </w:r>
      <w:r>
        <w:t xml:space="preserve">. Material certifications shall include traceability to the raw material.  </w:t>
      </w:r>
    </w:p>
    <w:p w14:paraId="778CBDDE" w14:textId="2FC7B1F3" w:rsidR="00D20A3D" w:rsidRPr="000E3B76" w:rsidRDefault="00D20A3D" w:rsidP="000E3B76">
      <w:pPr>
        <w:pStyle w:val="NormalWeb"/>
        <w:numPr>
          <w:ilvl w:val="0"/>
          <w:numId w:val="45"/>
        </w:numPr>
        <w:ind w:hanging="720"/>
        <w:rPr>
          <w:rStyle w:val="Strong"/>
        </w:rPr>
      </w:pPr>
      <w:r w:rsidRPr="240A61DE">
        <w:rPr>
          <w:rStyle w:val="Strong"/>
        </w:rPr>
        <w:t>Responsibility for Conformance</w:t>
      </w:r>
    </w:p>
    <w:p w14:paraId="05416591" w14:textId="59AB1634" w:rsidR="007857B0" w:rsidRDefault="00D20A3D" w:rsidP="3D999E32">
      <w:pPr>
        <w:pStyle w:val="NormalWeb"/>
        <w:spacing w:before="0" w:beforeAutospacing="0" w:after="0" w:afterAutospacing="0"/>
        <w:jc w:val="both"/>
      </w:pPr>
      <w:r>
        <w:t xml:space="preserve">Acceptance of product shall not be used as evidence of effective control of quality by the </w:t>
      </w:r>
      <w:r w:rsidR="00A156F7">
        <w:t>Supplier and</w:t>
      </w:r>
      <w:r>
        <w:t xml:space="preserve"> shall not absolve the Supplier of responsibility for acceptable products nor preclude subsequent rejection by Bowhead customers.</w:t>
      </w:r>
    </w:p>
    <w:p w14:paraId="1E5A75C2" w14:textId="1B02802F" w:rsidR="00D20A3D" w:rsidRPr="000E3B76" w:rsidRDefault="00D20A3D" w:rsidP="000E3B76">
      <w:pPr>
        <w:pStyle w:val="NormalWeb"/>
        <w:numPr>
          <w:ilvl w:val="0"/>
          <w:numId w:val="45"/>
        </w:numPr>
        <w:ind w:hanging="720"/>
        <w:rPr>
          <w:rStyle w:val="Strong"/>
        </w:rPr>
      </w:pPr>
      <w:r w:rsidRPr="240A61DE">
        <w:rPr>
          <w:rStyle w:val="Strong"/>
        </w:rPr>
        <w:t>Industry Specifications and Standards</w:t>
      </w:r>
    </w:p>
    <w:p w14:paraId="0F645DE2" w14:textId="77777777" w:rsidR="00D20A3D" w:rsidRPr="00DB650D" w:rsidRDefault="00D20A3D" w:rsidP="00D20A3D">
      <w:pPr>
        <w:pStyle w:val="NormalWeb"/>
        <w:spacing w:before="0" w:beforeAutospacing="0" w:after="0" w:afterAutospacing="0"/>
        <w:jc w:val="both"/>
      </w:pPr>
      <w:r w:rsidRPr="00DB650D">
        <w:t xml:space="preserve">For all Military, Federal, and Industry specifications and standards, the </w:t>
      </w:r>
      <w:r>
        <w:t>S</w:t>
      </w:r>
      <w:r w:rsidRPr="00DB650D">
        <w:t xml:space="preserve">upplier shall comply with the revision in effect at the time the Bowhead </w:t>
      </w:r>
      <w:r>
        <w:t>p</w:t>
      </w:r>
      <w:r w:rsidRPr="00DB650D">
        <w:t xml:space="preserve">urchase </w:t>
      </w:r>
      <w:r>
        <w:t>o</w:t>
      </w:r>
      <w:r w:rsidRPr="00DB650D">
        <w:t xml:space="preserve">rder is issued. Bowhead reserves the right to request a different revision </w:t>
      </w:r>
      <w:r>
        <w:t>if</w:t>
      </w:r>
      <w:r w:rsidRPr="00DB650D">
        <w:t xml:space="preserve"> specified </w:t>
      </w:r>
      <w:proofErr w:type="gramStart"/>
      <w:r w:rsidRPr="00DB650D">
        <w:t>on</w:t>
      </w:r>
      <w:proofErr w:type="gramEnd"/>
      <w:r w:rsidRPr="00DB650D">
        <w:t xml:space="preserve"> the purchase order.</w:t>
      </w:r>
    </w:p>
    <w:p w14:paraId="187268BE" w14:textId="78F4B35C" w:rsidR="00D20A3D" w:rsidRPr="000E3B76" w:rsidRDefault="00D20A3D" w:rsidP="000E3B76">
      <w:pPr>
        <w:pStyle w:val="NormalWeb"/>
        <w:numPr>
          <w:ilvl w:val="0"/>
          <w:numId w:val="45"/>
        </w:numPr>
        <w:ind w:hanging="720"/>
        <w:rPr>
          <w:rStyle w:val="Strong"/>
        </w:rPr>
      </w:pPr>
      <w:r w:rsidRPr="240A61DE">
        <w:rPr>
          <w:rStyle w:val="Strong"/>
        </w:rPr>
        <w:lastRenderedPageBreak/>
        <w:t>Training</w:t>
      </w:r>
    </w:p>
    <w:p w14:paraId="7828F8FE" w14:textId="64C0E7FC" w:rsidR="00D20A3D" w:rsidRDefault="00D20A3D" w:rsidP="3D999E32">
      <w:pPr>
        <w:pStyle w:val="NormalWeb"/>
        <w:spacing w:before="0" w:beforeAutospacing="0" w:after="0" w:afterAutospacing="0"/>
        <w:jc w:val="both"/>
      </w:pPr>
      <w:r>
        <w:t>Suppliers shall ensure all personnel performing activities on Bowhead product have been suitably trained per Supplier</w:t>
      </w:r>
      <w:r w:rsidR="004F5748">
        <w:t>’s</w:t>
      </w:r>
      <w:r>
        <w:t xml:space="preserve"> procedures or to Industry standards if applicable. Personnel performing assigned tasks must be qualified </w:t>
      </w:r>
      <w:r w:rsidR="00A156F7">
        <w:t>based on</w:t>
      </w:r>
      <w:r>
        <w:t xml:space="preserve"> appropriate education, training, and/or experience. The Supplier shall ensure that training records are maintained and available upon request.</w:t>
      </w:r>
    </w:p>
    <w:p w14:paraId="56E51C69" w14:textId="59909046" w:rsidR="00D20A3D" w:rsidRPr="00DB650D" w:rsidRDefault="00D20A3D" w:rsidP="000E3B76">
      <w:pPr>
        <w:pStyle w:val="NormalWeb"/>
        <w:numPr>
          <w:ilvl w:val="0"/>
          <w:numId w:val="45"/>
        </w:numPr>
        <w:ind w:hanging="720"/>
      </w:pPr>
      <w:r w:rsidRPr="3D999E32">
        <w:rPr>
          <w:rStyle w:val="Strong"/>
        </w:rPr>
        <w:t>Handling, Packing, &amp; Preservation</w:t>
      </w:r>
    </w:p>
    <w:p w14:paraId="2E7FD6F7" w14:textId="1B245CD9" w:rsidR="00D20A3D" w:rsidRPr="00DB650D" w:rsidRDefault="00D20A3D" w:rsidP="586062D3">
      <w:pPr>
        <w:pStyle w:val="NormalWeb"/>
        <w:spacing w:before="0" w:beforeAutospacing="0" w:after="0" w:afterAutospacing="0"/>
        <w:jc w:val="both"/>
      </w:pPr>
      <w:r>
        <w:t xml:space="preserve">It is the responsibility of the Supplier to ensure that the packaging is adequate to protect the components </w:t>
      </w:r>
      <w:r w:rsidR="00A156F7">
        <w:t xml:space="preserve">from damage </w:t>
      </w:r>
      <w:r>
        <w:t xml:space="preserve">during transportation, handling, and storage. </w:t>
      </w:r>
      <w:r w:rsidR="00A156F7">
        <w:t>Additional protection may be required for corrosion and Electro</w:t>
      </w:r>
      <w:r w:rsidR="00520437">
        <w:t>s</w:t>
      </w:r>
      <w:r w:rsidR="00A156F7">
        <w:t>tatic Discharge</w:t>
      </w:r>
      <w:r w:rsidR="00520437">
        <w:t xml:space="preserve"> (ESD)</w:t>
      </w:r>
      <w:r w:rsidR="00A156F7">
        <w:t xml:space="preserve">, as applicable. </w:t>
      </w:r>
      <w:r>
        <w:t>Packaging containers shall be appropriate for the size, weight, and fragility of the components being packed.</w:t>
      </w:r>
    </w:p>
    <w:p w14:paraId="79668E01" w14:textId="65CFA4EB" w:rsidR="00D20A3D" w:rsidRPr="000E3B76" w:rsidRDefault="00D20A3D" w:rsidP="000E3B76">
      <w:pPr>
        <w:pStyle w:val="NormalWeb"/>
        <w:numPr>
          <w:ilvl w:val="0"/>
          <w:numId w:val="45"/>
        </w:numPr>
        <w:ind w:hanging="720"/>
        <w:rPr>
          <w:rStyle w:val="Strong"/>
        </w:rPr>
      </w:pPr>
      <w:r w:rsidRPr="240A61DE">
        <w:rPr>
          <w:rStyle w:val="Strong"/>
        </w:rPr>
        <w:t xml:space="preserve">Bowhead reserves the right to </w:t>
      </w:r>
      <w:proofErr w:type="gramStart"/>
      <w:r w:rsidRPr="240A61DE">
        <w:rPr>
          <w:rStyle w:val="Strong"/>
        </w:rPr>
        <w:t>require</w:t>
      </w:r>
      <w:proofErr w:type="gramEnd"/>
      <w:r w:rsidRPr="240A61DE">
        <w:rPr>
          <w:rStyle w:val="Strong"/>
        </w:rPr>
        <w:t xml:space="preserve"> and request evidence of ensuring supplier personnel are aware of:</w:t>
      </w:r>
    </w:p>
    <w:p w14:paraId="6E62B91E" w14:textId="77777777" w:rsidR="00D20A3D" w:rsidRPr="00DB650D" w:rsidRDefault="00D20A3D" w:rsidP="00D20A3D">
      <w:pPr>
        <w:numPr>
          <w:ilvl w:val="0"/>
          <w:numId w:val="44"/>
        </w:numPr>
        <w:spacing w:before="100" w:beforeAutospacing="1" w:after="100" w:afterAutospacing="1" w:line="240" w:lineRule="auto"/>
        <w:rPr>
          <w:rFonts w:ascii="Times New Roman" w:hAnsi="Times New Roman" w:cs="Times New Roman"/>
          <w:sz w:val="24"/>
          <w:szCs w:val="24"/>
        </w:rPr>
      </w:pPr>
      <w:r w:rsidRPr="00DB650D">
        <w:rPr>
          <w:rFonts w:ascii="Times New Roman" w:hAnsi="Times New Roman" w:cs="Times New Roman"/>
          <w:sz w:val="24"/>
          <w:szCs w:val="24"/>
        </w:rPr>
        <w:t>their contribution to product or service conformity</w:t>
      </w:r>
    </w:p>
    <w:p w14:paraId="5C649E5F" w14:textId="77777777" w:rsidR="00D20A3D" w:rsidRPr="00DB650D" w:rsidRDefault="00D20A3D" w:rsidP="00D20A3D">
      <w:pPr>
        <w:numPr>
          <w:ilvl w:val="0"/>
          <w:numId w:val="44"/>
        </w:numPr>
        <w:spacing w:before="100" w:beforeAutospacing="1" w:after="100" w:afterAutospacing="1" w:line="240" w:lineRule="auto"/>
        <w:rPr>
          <w:rFonts w:ascii="Times New Roman" w:hAnsi="Times New Roman" w:cs="Times New Roman"/>
          <w:sz w:val="24"/>
          <w:szCs w:val="24"/>
        </w:rPr>
      </w:pPr>
      <w:r w:rsidRPr="00DB650D">
        <w:rPr>
          <w:rFonts w:ascii="Times New Roman" w:hAnsi="Times New Roman" w:cs="Times New Roman"/>
          <w:sz w:val="24"/>
          <w:szCs w:val="24"/>
        </w:rPr>
        <w:t>their contribution to product safety</w:t>
      </w:r>
    </w:p>
    <w:p w14:paraId="5EF0E729" w14:textId="391278EC" w:rsidR="00D20A3D" w:rsidRPr="00161185" w:rsidRDefault="00D20A3D" w:rsidP="240A61DE">
      <w:pPr>
        <w:numPr>
          <w:ilvl w:val="0"/>
          <w:numId w:val="44"/>
        </w:numPr>
        <w:spacing w:after="0" w:line="240" w:lineRule="auto"/>
        <w:rPr>
          <w:b/>
          <w:bCs/>
        </w:rPr>
      </w:pPr>
      <w:proofErr w:type="gramStart"/>
      <w:r w:rsidRPr="240A61DE">
        <w:rPr>
          <w:rFonts w:ascii="Times New Roman" w:hAnsi="Times New Roman" w:cs="Times New Roman"/>
          <w:sz w:val="24"/>
          <w:szCs w:val="24"/>
        </w:rPr>
        <w:t>the</w:t>
      </w:r>
      <w:proofErr w:type="gramEnd"/>
      <w:r w:rsidRPr="240A61DE">
        <w:rPr>
          <w:rFonts w:ascii="Times New Roman" w:hAnsi="Times New Roman" w:cs="Times New Roman"/>
          <w:sz w:val="24"/>
          <w:szCs w:val="24"/>
        </w:rPr>
        <w:t xml:space="preserve"> importance of ethical behavior</w:t>
      </w:r>
      <w:r w:rsidR="00884190" w:rsidRPr="240A61DE">
        <w:rPr>
          <w:b/>
          <w:bCs/>
        </w:rPr>
        <w:t xml:space="preserve">     </w:t>
      </w:r>
    </w:p>
    <w:p w14:paraId="2C1A9F33" w14:textId="5F02F6FC" w:rsidR="00D20A3D" w:rsidRPr="000E3B76" w:rsidRDefault="00D20A3D" w:rsidP="000E3B76">
      <w:pPr>
        <w:pStyle w:val="NormalWeb"/>
        <w:numPr>
          <w:ilvl w:val="0"/>
          <w:numId w:val="45"/>
        </w:numPr>
        <w:ind w:hanging="720"/>
        <w:rPr>
          <w:rStyle w:val="Strong"/>
        </w:rPr>
      </w:pPr>
      <w:r w:rsidRPr="000E3B76">
        <w:rPr>
          <w:rStyle w:val="Strong"/>
        </w:rPr>
        <w:t xml:space="preserve">Other than OEM Authorized Distributors </w:t>
      </w:r>
    </w:p>
    <w:p w14:paraId="145A251F" w14:textId="77777777" w:rsidR="00D20A3D" w:rsidRPr="007C0514" w:rsidRDefault="00D20A3D" w:rsidP="00D20A3D">
      <w:pPr>
        <w:spacing w:after="0" w:line="240" w:lineRule="auto"/>
        <w:jc w:val="both"/>
        <w:rPr>
          <w:rFonts w:ascii="Times New Roman" w:hAnsi="Times New Roman" w:cs="Times New Roman"/>
          <w:sz w:val="24"/>
          <w:szCs w:val="24"/>
        </w:rPr>
      </w:pPr>
      <w:r w:rsidRPr="007C0514">
        <w:rPr>
          <w:rFonts w:ascii="Times New Roman" w:hAnsi="Times New Roman" w:cs="Times New Roman"/>
          <w:sz w:val="24"/>
          <w:szCs w:val="24"/>
        </w:rPr>
        <w:t xml:space="preserve">The </w:t>
      </w:r>
      <w:r>
        <w:rPr>
          <w:rFonts w:ascii="Times New Roman" w:hAnsi="Times New Roman" w:cs="Times New Roman"/>
          <w:sz w:val="24"/>
          <w:szCs w:val="24"/>
        </w:rPr>
        <w:t>Supplier</w:t>
      </w:r>
      <w:r w:rsidRPr="007C0514">
        <w:rPr>
          <w:rFonts w:ascii="Times New Roman" w:hAnsi="Times New Roman" w:cs="Times New Roman"/>
          <w:sz w:val="24"/>
          <w:szCs w:val="24"/>
        </w:rPr>
        <w:t xml:space="preserve"> shall establish and implement test and inspections necessary to assure the authenticity of purchased product, including:</w:t>
      </w:r>
    </w:p>
    <w:p w14:paraId="614ED593" w14:textId="77777777" w:rsidR="00D20A3D" w:rsidRPr="007C0514" w:rsidRDefault="00D20A3D" w:rsidP="00D20A3D">
      <w:pPr>
        <w:spacing w:after="0" w:line="240" w:lineRule="auto"/>
        <w:ind w:left="720"/>
        <w:rPr>
          <w:rFonts w:ascii="Times New Roman" w:hAnsi="Times New Roman" w:cs="Times New Roman"/>
          <w:sz w:val="24"/>
          <w:szCs w:val="24"/>
        </w:rPr>
      </w:pPr>
    </w:p>
    <w:p w14:paraId="286454E6" w14:textId="77777777" w:rsidR="00D20A3D" w:rsidRPr="007C0514" w:rsidRDefault="00D20A3D" w:rsidP="00D20A3D">
      <w:pPr>
        <w:numPr>
          <w:ilvl w:val="0"/>
          <w:numId w:val="39"/>
        </w:numPr>
        <w:spacing w:after="80" w:line="240" w:lineRule="auto"/>
        <w:ind w:left="720"/>
        <w:rPr>
          <w:rFonts w:ascii="Times New Roman" w:hAnsi="Times New Roman" w:cs="Times New Roman"/>
          <w:sz w:val="24"/>
          <w:szCs w:val="24"/>
        </w:rPr>
      </w:pPr>
      <w:r>
        <w:rPr>
          <w:rFonts w:ascii="Times New Roman" w:hAnsi="Times New Roman" w:cs="Times New Roman"/>
          <w:sz w:val="24"/>
          <w:szCs w:val="24"/>
        </w:rPr>
        <w:t>OEM t</w:t>
      </w:r>
      <w:r w:rsidRPr="007C0514">
        <w:rPr>
          <w:rFonts w:ascii="Times New Roman" w:hAnsi="Times New Roman" w:cs="Times New Roman"/>
          <w:sz w:val="24"/>
          <w:szCs w:val="24"/>
        </w:rPr>
        <w:t>raceability and documentation verification, and</w:t>
      </w:r>
    </w:p>
    <w:p w14:paraId="2C19D5FF" w14:textId="77777777" w:rsidR="00D20A3D" w:rsidRPr="007C0514" w:rsidRDefault="00D20A3D" w:rsidP="00D20A3D">
      <w:pPr>
        <w:numPr>
          <w:ilvl w:val="0"/>
          <w:numId w:val="39"/>
        </w:numPr>
        <w:spacing w:after="0" w:line="240" w:lineRule="auto"/>
        <w:ind w:left="720"/>
        <w:rPr>
          <w:rFonts w:ascii="Times New Roman" w:hAnsi="Times New Roman" w:cs="Times New Roman"/>
          <w:sz w:val="24"/>
          <w:szCs w:val="24"/>
        </w:rPr>
      </w:pPr>
      <w:r w:rsidRPr="007C0514">
        <w:rPr>
          <w:rFonts w:ascii="Times New Roman" w:hAnsi="Times New Roman" w:cs="Times New Roman"/>
          <w:sz w:val="24"/>
          <w:szCs w:val="24"/>
        </w:rPr>
        <w:t>Visual inspection</w:t>
      </w:r>
    </w:p>
    <w:p w14:paraId="76335453" w14:textId="77777777" w:rsidR="00D20A3D" w:rsidRPr="007C0514" w:rsidRDefault="00D20A3D" w:rsidP="00D20A3D">
      <w:pPr>
        <w:spacing w:after="0" w:line="240" w:lineRule="auto"/>
        <w:rPr>
          <w:rFonts w:ascii="Times New Roman" w:hAnsi="Times New Roman" w:cs="Times New Roman"/>
          <w:sz w:val="24"/>
          <w:szCs w:val="24"/>
        </w:rPr>
      </w:pPr>
    </w:p>
    <w:p w14:paraId="2A36F94D" w14:textId="0FC9FDDD" w:rsidR="00D20A3D" w:rsidRPr="007C0514" w:rsidRDefault="00D20A3D" w:rsidP="00D20A3D">
      <w:pPr>
        <w:spacing w:after="0" w:line="240" w:lineRule="auto"/>
        <w:jc w:val="both"/>
        <w:rPr>
          <w:rFonts w:ascii="Times New Roman" w:hAnsi="Times New Roman" w:cs="Times New Roman"/>
          <w:sz w:val="24"/>
          <w:szCs w:val="24"/>
        </w:rPr>
      </w:pPr>
      <w:r w:rsidRPr="007C0514">
        <w:rPr>
          <w:rFonts w:ascii="Times New Roman" w:hAnsi="Times New Roman" w:cs="Times New Roman"/>
          <w:sz w:val="24"/>
          <w:szCs w:val="24"/>
        </w:rPr>
        <w:t>Tests and inspections shall be performed in accordance with clearly delineated accept/reject criteria</w:t>
      </w:r>
      <w:r w:rsidR="00593D4F">
        <w:rPr>
          <w:rFonts w:ascii="Times New Roman" w:hAnsi="Times New Roman" w:cs="Times New Roman"/>
          <w:sz w:val="24"/>
          <w:szCs w:val="24"/>
        </w:rPr>
        <w:t xml:space="preserve">. </w:t>
      </w:r>
      <w:r w:rsidRPr="007C0514">
        <w:rPr>
          <w:rFonts w:ascii="Times New Roman" w:hAnsi="Times New Roman" w:cs="Times New Roman"/>
          <w:sz w:val="24"/>
          <w:szCs w:val="24"/>
        </w:rPr>
        <w:t>The seller shall prepare and provide</w:t>
      </w:r>
      <w:r w:rsidR="000B64FF">
        <w:rPr>
          <w:rFonts w:ascii="Times New Roman" w:hAnsi="Times New Roman" w:cs="Times New Roman"/>
          <w:sz w:val="24"/>
          <w:szCs w:val="24"/>
        </w:rPr>
        <w:t>,</w:t>
      </w:r>
      <w:r w:rsidRPr="007C0514">
        <w:rPr>
          <w:rFonts w:ascii="Times New Roman" w:hAnsi="Times New Roman" w:cs="Times New Roman"/>
          <w:sz w:val="24"/>
          <w:szCs w:val="24"/>
        </w:rPr>
        <w:t xml:space="preserve"> to Bowhead Manufacturing</w:t>
      </w:r>
      <w:r w:rsidR="002C1C9F">
        <w:rPr>
          <w:rFonts w:ascii="Times New Roman" w:hAnsi="Times New Roman" w:cs="Times New Roman"/>
          <w:sz w:val="24"/>
          <w:szCs w:val="24"/>
        </w:rPr>
        <w:t>,</w:t>
      </w:r>
      <w:r w:rsidRPr="007C0514">
        <w:rPr>
          <w:rFonts w:ascii="Times New Roman" w:hAnsi="Times New Roman" w:cs="Times New Roman"/>
          <w:sz w:val="24"/>
          <w:szCs w:val="24"/>
        </w:rPr>
        <w:t xml:space="preserve"> records</w:t>
      </w:r>
      <w:r w:rsidR="00C8409A">
        <w:rPr>
          <w:rFonts w:ascii="Times New Roman" w:hAnsi="Times New Roman" w:cs="Times New Roman"/>
          <w:sz w:val="24"/>
          <w:szCs w:val="24"/>
        </w:rPr>
        <w:t xml:space="preserve"> of</w:t>
      </w:r>
      <w:r w:rsidRPr="007C0514">
        <w:rPr>
          <w:rFonts w:ascii="Times New Roman" w:hAnsi="Times New Roman" w:cs="Times New Roman"/>
          <w:sz w:val="24"/>
          <w:szCs w:val="24"/>
        </w:rPr>
        <w:t xml:space="preserve"> tests and inspections performed and conformance of the product to specified acceptance criteria.</w:t>
      </w:r>
    </w:p>
    <w:p w14:paraId="1A06D046" w14:textId="77777777" w:rsidR="00D20A3D" w:rsidRPr="007C0514" w:rsidRDefault="00D20A3D" w:rsidP="00D20A3D">
      <w:pPr>
        <w:spacing w:after="0" w:line="240" w:lineRule="auto"/>
        <w:ind w:left="720"/>
        <w:jc w:val="both"/>
        <w:rPr>
          <w:rFonts w:ascii="Times New Roman" w:hAnsi="Times New Roman" w:cs="Times New Roman"/>
          <w:sz w:val="24"/>
          <w:szCs w:val="24"/>
        </w:rPr>
      </w:pPr>
    </w:p>
    <w:p w14:paraId="1270C3FB" w14:textId="531CB25E" w:rsidR="00D20A3D" w:rsidRPr="00DB650D" w:rsidRDefault="00D20A3D" w:rsidP="00D20A3D">
      <w:pPr>
        <w:spacing w:after="0" w:line="240" w:lineRule="auto"/>
        <w:jc w:val="both"/>
        <w:rPr>
          <w:rFonts w:ascii="Times New Roman" w:hAnsi="Times New Roman" w:cs="Times New Roman"/>
          <w:sz w:val="24"/>
          <w:szCs w:val="24"/>
        </w:rPr>
      </w:pPr>
      <w:r w:rsidRPr="007C0514">
        <w:rPr>
          <w:rFonts w:ascii="Times New Roman" w:hAnsi="Times New Roman" w:cs="Times New Roman"/>
          <w:sz w:val="24"/>
          <w:szCs w:val="24"/>
        </w:rPr>
        <w:t xml:space="preserve">Tests and inspections shall be performed by </w:t>
      </w:r>
      <w:r w:rsidR="00E51766" w:rsidRPr="007C0514">
        <w:rPr>
          <w:rFonts w:ascii="Times New Roman" w:hAnsi="Times New Roman" w:cs="Times New Roman"/>
          <w:sz w:val="24"/>
          <w:szCs w:val="24"/>
        </w:rPr>
        <w:t>people</w:t>
      </w:r>
      <w:r w:rsidRPr="007C0514">
        <w:rPr>
          <w:rFonts w:ascii="Times New Roman" w:hAnsi="Times New Roman" w:cs="Times New Roman"/>
          <w:sz w:val="24"/>
          <w:szCs w:val="24"/>
        </w:rPr>
        <w:t xml:space="preserve"> that have been trained and qualified concerning types and means of parts counterfeiting and how to conduct effective product authentication.</w:t>
      </w:r>
    </w:p>
    <w:p w14:paraId="3F967734" w14:textId="77777777" w:rsidR="00D20A3D" w:rsidRDefault="00D20A3D" w:rsidP="0083762B">
      <w:pPr>
        <w:pStyle w:val="NormalWeb"/>
        <w:spacing w:before="0" w:beforeAutospacing="0" w:after="0" w:afterAutospacing="0"/>
        <w:jc w:val="both"/>
      </w:pPr>
    </w:p>
    <w:p w14:paraId="7CD74C4C" w14:textId="77777777" w:rsidR="00472D51" w:rsidRDefault="00472D51">
      <w:pPr>
        <w:rPr>
          <w:rFonts w:ascii="Times New Roman" w:eastAsia="Times New Roman" w:hAnsi="Times New Roman" w:cs="Times New Roman"/>
          <w:i/>
          <w:iCs/>
          <w:sz w:val="24"/>
          <w:szCs w:val="24"/>
        </w:rPr>
      </w:pPr>
    </w:p>
    <w:p w14:paraId="3A7107E2" w14:textId="77777777" w:rsidR="00472D51" w:rsidRDefault="00472D51">
      <w:pPr>
        <w:rPr>
          <w:rFonts w:ascii="Times New Roman" w:eastAsia="Times New Roman" w:hAnsi="Times New Roman" w:cs="Times New Roman"/>
          <w:i/>
          <w:iCs/>
          <w:sz w:val="24"/>
          <w:szCs w:val="24"/>
        </w:rPr>
      </w:pPr>
    </w:p>
    <w:p w14:paraId="78794681" w14:textId="77777777" w:rsidR="00472D51" w:rsidRDefault="00472D51">
      <w:pPr>
        <w:rPr>
          <w:rFonts w:ascii="Times New Roman" w:eastAsia="Times New Roman" w:hAnsi="Times New Roman" w:cs="Times New Roman"/>
          <w:i/>
          <w:iCs/>
          <w:sz w:val="24"/>
          <w:szCs w:val="24"/>
        </w:rPr>
      </w:pPr>
    </w:p>
    <w:p w14:paraId="1AC866B8" w14:textId="77777777" w:rsidR="00472D51" w:rsidRDefault="00472D51">
      <w:pPr>
        <w:rPr>
          <w:rFonts w:ascii="Times New Roman" w:eastAsia="Times New Roman" w:hAnsi="Times New Roman" w:cs="Times New Roman"/>
          <w:i/>
          <w:iCs/>
          <w:sz w:val="24"/>
          <w:szCs w:val="24"/>
        </w:rPr>
      </w:pPr>
    </w:p>
    <w:p w14:paraId="1A189258" w14:textId="5F92B8CC" w:rsidR="00BF3596" w:rsidRPr="00472D51" w:rsidRDefault="00472D51">
      <w:pPr>
        <w:rPr>
          <w:rFonts w:ascii="Times New Roman" w:eastAsia="Times New Roman" w:hAnsi="Times New Roman" w:cs="Times New Roman"/>
          <w:i/>
          <w:iCs/>
          <w:sz w:val="24"/>
          <w:szCs w:val="24"/>
        </w:rPr>
      </w:pPr>
      <w:r w:rsidRPr="00472D51">
        <w:rPr>
          <w:rFonts w:ascii="Times New Roman" w:eastAsia="Times New Roman" w:hAnsi="Times New Roman" w:cs="Times New Roman"/>
          <w:i/>
          <w:iCs/>
          <w:sz w:val="24"/>
          <w:szCs w:val="24"/>
        </w:rPr>
        <w:t>BHM-QLTY-30-017 (8.4.3)</w:t>
      </w:r>
      <w:r>
        <w:rPr>
          <w:rFonts w:ascii="Times New Roman" w:eastAsia="Times New Roman" w:hAnsi="Times New Roman" w:cs="Times New Roman"/>
          <w:i/>
          <w:iCs/>
          <w:sz w:val="24"/>
          <w:szCs w:val="24"/>
        </w:rPr>
        <w:t xml:space="preserve"> V8</w:t>
      </w:r>
    </w:p>
    <w:sectPr w:rsidR="00BF3596" w:rsidRPr="00472D51" w:rsidSect="00472D51">
      <w:footerReference w:type="default" r:id="rId14"/>
      <w:headerReference w:type="first" r:id="rId15"/>
      <w:pgSz w:w="12240" w:h="15840"/>
      <w:pgMar w:top="1440" w:right="1440" w:bottom="1440" w:left="1440" w:header="720" w:footer="14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28B50" w14:textId="77777777" w:rsidR="00341723" w:rsidRDefault="00341723" w:rsidP="00877728">
      <w:pPr>
        <w:spacing w:after="0" w:line="240" w:lineRule="auto"/>
      </w:pPr>
      <w:r>
        <w:separator/>
      </w:r>
    </w:p>
  </w:endnote>
  <w:endnote w:type="continuationSeparator" w:id="0">
    <w:p w14:paraId="5E0501E7" w14:textId="77777777" w:rsidR="00341723" w:rsidRDefault="00341723" w:rsidP="00877728">
      <w:pPr>
        <w:spacing w:after="0" w:line="240" w:lineRule="auto"/>
      </w:pPr>
      <w:r>
        <w:continuationSeparator/>
      </w:r>
    </w:p>
  </w:endnote>
  <w:endnote w:type="continuationNotice" w:id="1">
    <w:p w14:paraId="4AF07A4F" w14:textId="77777777" w:rsidR="00341723" w:rsidRDefault="003417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CEAB8" w14:textId="77777777" w:rsidR="00D961A0" w:rsidRDefault="00D961A0" w:rsidP="00D4581E">
    <w:pPr>
      <w:pStyle w:val="Footer"/>
    </w:pPr>
    <w:r>
      <w:t>_____________________________________________________________________________________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A1FFB" w14:textId="77777777" w:rsidR="00341723" w:rsidRDefault="00341723" w:rsidP="00877728">
      <w:pPr>
        <w:spacing w:after="0" w:line="240" w:lineRule="auto"/>
      </w:pPr>
      <w:r>
        <w:separator/>
      </w:r>
    </w:p>
  </w:footnote>
  <w:footnote w:type="continuationSeparator" w:id="0">
    <w:p w14:paraId="34D2D0A2" w14:textId="77777777" w:rsidR="00341723" w:rsidRDefault="00341723" w:rsidP="00877728">
      <w:pPr>
        <w:spacing w:after="0" w:line="240" w:lineRule="auto"/>
      </w:pPr>
      <w:r>
        <w:continuationSeparator/>
      </w:r>
    </w:p>
  </w:footnote>
  <w:footnote w:type="continuationNotice" w:id="1">
    <w:p w14:paraId="47B5A542" w14:textId="77777777" w:rsidR="00341723" w:rsidRDefault="003417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D999E32" w14:paraId="5AC40374" w14:textId="77777777" w:rsidTr="3D999E32">
      <w:trPr>
        <w:trHeight w:val="300"/>
      </w:trPr>
      <w:tc>
        <w:tcPr>
          <w:tcW w:w="3120" w:type="dxa"/>
        </w:tcPr>
        <w:p w14:paraId="332DDE55" w14:textId="5D773769" w:rsidR="3D999E32" w:rsidRDefault="3D999E32" w:rsidP="3D999E32">
          <w:pPr>
            <w:pStyle w:val="Header"/>
            <w:ind w:left="-115"/>
          </w:pPr>
        </w:p>
      </w:tc>
      <w:tc>
        <w:tcPr>
          <w:tcW w:w="3120" w:type="dxa"/>
        </w:tcPr>
        <w:p w14:paraId="31345F66" w14:textId="4CD61F45" w:rsidR="3D999E32" w:rsidRDefault="3D999E32" w:rsidP="3D999E32">
          <w:pPr>
            <w:pStyle w:val="Header"/>
            <w:jc w:val="center"/>
          </w:pPr>
        </w:p>
      </w:tc>
      <w:tc>
        <w:tcPr>
          <w:tcW w:w="3120" w:type="dxa"/>
        </w:tcPr>
        <w:p w14:paraId="52F85DAA" w14:textId="11DA7C11" w:rsidR="3D999E32" w:rsidRDefault="3D999E32" w:rsidP="3D999E32">
          <w:pPr>
            <w:pStyle w:val="Header"/>
            <w:ind w:right="-115"/>
            <w:jc w:val="right"/>
          </w:pPr>
        </w:p>
      </w:tc>
    </w:tr>
  </w:tbl>
  <w:p w14:paraId="3E89A3EA" w14:textId="4953585B" w:rsidR="3D999E32" w:rsidRDefault="3D999E32" w:rsidP="3D999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DC98B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A16D6"/>
    <w:multiLevelType w:val="hybridMultilevel"/>
    <w:tmpl w:val="AC2E0154"/>
    <w:lvl w:ilvl="0" w:tplc="0409000F">
      <w:start w:val="1"/>
      <w:numFmt w:val="decimal"/>
      <w:lvlText w:val="%1."/>
      <w:lvlJc w:val="left"/>
      <w:pPr>
        <w:tabs>
          <w:tab w:val="num" w:pos="360"/>
        </w:tabs>
        <w:ind w:left="360" w:hanging="360"/>
      </w:pPr>
      <w:rPr>
        <w:rFonts w:hint="default"/>
      </w:rPr>
    </w:lvl>
    <w:lvl w:ilvl="1" w:tplc="5A3406EE" w:tentative="1">
      <w:start w:val="1"/>
      <w:numFmt w:val="bullet"/>
      <w:lvlText w:val="•"/>
      <w:lvlJc w:val="left"/>
      <w:pPr>
        <w:tabs>
          <w:tab w:val="num" w:pos="1080"/>
        </w:tabs>
        <w:ind w:left="1080" w:hanging="360"/>
      </w:pPr>
      <w:rPr>
        <w:rFonts w:ascii="Times New Roman" w:hAnsi="Times New Roman" w:hint="default"/>
      </w:rPr>
    </w:lvl>
    <w:lvl w:ilvl="2" w:tplc="44388328" w:tentative="1">
      <w:start w:val="1"/>
      <w:numFmt w:val="bullet"/>
      <w:lvlText w:val="•"/>
      <w:lvlJc w:val="left"/>
      <w:pPr>
        <w:tabs>
          <w:tab w:val="num" w:pos="1800"/>
        </w:tabs>
        <w:ind w:left="1800" w:hanging="360"/>
      </w:pPr>
      <w:rPr>
        <w:rFonts w:ascii="Times New Roman" w:hAnsi="Times New Roman" w:hint="default"/>
      </w:rPr>
    </w:lvl>
    <w:lvl w:ilvl="3" w:tplc="085607A0" w:tentative="1">
      <w:start w:val="1"/>
      <w:numFmt w:val="bullet"/>
      <w:lvlText w:val="•"/>
      <w:lvlJc w:val="left"/>
      <w:pPr>
        <w:tabs>
          <w:tab w:val="num" w:pos="2520"/>
        </w:tabs>
        <w:ind w:left="2520" w:hanging="360"/>
      </w:pPr>
      <w:rPr>
        <w:rFonts w:ascii="Times New Roman" w:hAnsi="Times New Roman" w:hint="default"/>
      </w:rPr>
    </w:lvl>
    <w:lvl w:ilvl="4" w:tplc="F3D4B648" w:tentative="1">
      <w:start w:val="1"/>
      <w:numFmt w:val="bullet"/>
      <w:lvlText w:val="•"/>
      <w:lvlJc w:val="left"/>
      <w:pPr>
        <w:tabs>
          <w:tab w:val="num" w:pos="3240"/>
        </w:tabs>
        <w:ind w:left="3240" w:hanging="360"/>
      </w:pPr>
      <w:rPr>
        <w:rFonts w:ascii="Times New Roman" w:hAnsi="Times New Roman" w:hint="default"/>
      </w:rPr>
    </w:lvl>
    <w:lvl w:ilvl="5" w:tplc="7784A4EC" w:tentative="1">
      <w:start w:val="1"/>
      <w:numFmt w:val="bullet"/>
      <w:lvlText w:val="•"/>
      <w:lvlJc w:val="left"/>
      <w:pPr>
        <w:tabs>
          <w:tab w:val="num" w:pos="3960"/>
        </w:tabs>
        <w:ind w:left="3960" w:hanging="360"/>
      </w:pPr>
      <w:rPr>
        <w:rFonts w:ascii="Times New Roman" w:hAnsi="Times New Roman" w:hint="default"/>
      </w:rPr>
    </w:lvl>
    <w:lvl w:ilvl="6" w:tplc="831C41CE" w:tentative="1">
      <w:start w:val="1"/>
      <w:numFmt w:val="bullet"/>
      <w:lvlText w:val="•"/>
      <w:lvlJc w:val="left"/>
      <w:pPr>
        <w:tabs>
          <w:tab w:val="num" w:pos="4680"/>
        </w:tabs>
        <w:ind w:left="4680" w:hanging="360"/>
      </w:pPr>
      <w:rPr>
        <w:rFonts w:ascii="Times New Roman" w:hAnsi="Times New Roman" w:hint="default"/>
      </w:rPr>
    </w:lvl>
    <w:lvl w:ilvl="7" w:tplc="DD1E4624" w:tentative="1">
      <w:start w:val="1"/>
      <w:numFmt w:val="bullet"/>
      <w:lvlText w:val="•"/>
      <w:lvlJc w:val="left"/>
      <w:pPr>
        <w:tabs>
          <w:tab w:val="num" w:pos="5400"/>
        </w:tabs>
        <w:ind w:left="5400" w:hanging="360"/>
      </w:pPr>
      <w:rPr>
        <w:rFonts w:ascii="Times New Roman" w:hAnsi="Times New Roman" w:hint="default"/>
      </w:rPr>
    </w:lvl>
    <w:lvl w:ilvl="8" w:tplc="28EE9CFC" w:tentative="1">
      <w:start w:val="1"/>
      <w:numFmt w:val="bullet"/>
      <w:lvlText w:val="•"/>
      <w:lvlJc w:val="left"/>
      <w:pPr>
        <w:tabs>
          <w:tab w:val="num" w:pos="6120"/>
        </w:tabs>
        <w:ind w:left="6120" w:hanging="360"/>
      </w:pPr>
      <w:rPr>
        <w:rFonts w:ascii="Times New Roman" w:hAnsi="Times New Roman" w:hint="default"/>
      </w:rPr>
    </w:lvl>
  </w:abstractNum>
  <w:abstractNum w:abstractNumId="2" w15:restartNumberingAfterBreak="0">
    <w:nsid w:val="099432B3"/>
    <w:multiLevelType w:val="hybridMultilevel"/>
    <w:tmpl w:val="35684ABC"/>
    <w:lvl w:ilvl="0" w:tplc="565682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13BA1"/>
    <w:multiLevelType w:val="hybridMultilevel"/>
    <w:tmpl w:val="79A40DF2"/>
    <w:lvl w:ilvl="0" w:tplc="0409000F">
      <w:start w:val="1"/>
      <w:numFmt w:val="decimal"/>
      <w:lvlText w:val="%1."/>
      <w:lvlJc w:val="left"/>
      <w:pPr>
        <w:ind w:left="1339" w:hanging="360"/>
      </w:pPr>
    </w:lvl>
    <w:lvl w:ilvl="1" w:tplc="04090019" w:tentative="1">
      <w:start w:val="1"/>
      <w:numFmt w:val="lowerLetter"/>
      <w:lvlText w:val="%2."/>
      <w:lvlJc w:val="left"/>
      <w:pPr>
        <w:ind w:left="2059" w:hanging="360"/>
      </w:p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4" w15:restartNumberingAfterBreak="0">
    <w:nsid w:val="09F359F1"/>
    <w:multiLevelType w:val="hybridMultilevel"/>
    <w:tmpl w:val="5574A920"/>
    <w:lvl w:ilvl="0" w:tplc="A1608C5C">
      <w:start w:val="1"/>
      <w:numFmt w:val="bullet"/>
      <w:lvlText w:val="•"/>
      <w:lvlJc w:val="left"/>
      <w:pPr>
        <w:tabs>
          <w:tab w:val="num" w:pos="720"/>
        </w:tabs>
        <w:ind w:left="720" w:hanging="360"/>
      </w:pPr>
      <w:rPr>
        <w:rFonts w:ascii="Times New Roman" w:hAnsi="Times New Roman" w:hint="default"/>
      </w:rPr>
    </w:lvl>
    <w:lvl w:ilvl="1" w:tplc="20CA4F16" w:tentative="1">
      <w:start w:val="1"/>
      <w:numFmt w:val="bullet"/>
      <w:lvlText w:val="•"/>
      <w:lvlJc w:val="left"/>
      <w:pPr>
        <w:tabs>
          <w:tab w:val="num" w:pos="1440"/>
        </w:tabs>
        <w:ind w:left="1440" w:hanging="360"/>
      </w:pPr>
      <w:rPr>
        <w:rFonts w:ascii="Times New Roman" w:hAnsi="Times New Roman" w:hint="default"/>
      </w:rPr>
    </w:lvl>
    <w:lvl w:ilvl="2" w:tplc="5D90D6CC" w:tentative="1">
      <w:start w:val="1"/>
      <w:numFmt w:val="bullet"/>
      <w:lvlText w:val="•"/>
      <w:lvlJc w:val="left"/>
      <w:pPr>
        <w:tabs>
          <w:tab w:val="num" w:pos="2160"/>
        </w:tabs>
        <w:ind w:left="2160" w:hanging="360"/>
      </w:pPr>
      <w:rPr>
        <w:rFonts w:ascii="Times New Roman" w:hAnsi="Times New Roman" w:hint="default"/>
      </w:rPr>
    </w:lvl>
    <w:lvl w:ilvl="3" w:tplc="CE6A5A50" w:tentative="1">
      <w:start w:val="1"/>
      <w:numFmt w:val="bullet"/>
      <w:lvlText w:val="•"/>
      <w:lvlJc w:val="left"/>
      <w:pPr>
        <w:tabs>
          <w:tab w:val="num" w:pos="2880"/>
        </w:tabs>
        <w:ind w:left="2880" w:hanging="360"/>
      </w:pPr>
      <w:rPr>
        <w:rFonts w:ascii="Times New Roman" w:hAnsi="Times New Roman" w:hint="default"/>
      </w:rPr>
    </w:lvl>
    <w:lvl w:ilvl="4" w:tplc="21E47E8E" w:tentative="1">
      <w:start w:val="1"/>
      <w:numFmt w:val="bullet"/>
      <w:lvlText w:val="•"/>
      <w:lvlJc w:val="left"/>
      <w:pPr>
        <w:tabs>
          <w:tab w:val="num" w:pos="3600"/>
        </w:tabs>
        <w:ind w:left="3600" w:hanging="360"/>
      </w:pPr>
      <w:rPr>
        <w:rFonts w:ascii="Times New Roman" w:hAnsi="Times New Roman" w:hint="default"/>
      </w:rPr>
    </w:lvl>
    <w:lvl w:ilvl="5" w:tplc="977ACA4E" w:tentative="1">
      <w:start w:val="1"/>
      <w:numFmt w:val="bullet"/>
      <w:lvlText w:val="•"/>
      <w:lvlJc w:val="left"/>
      <w:pPr>
        <w:tabs>
          <w:tab w:val="num" w:pos="4320"/>
        </w:tabs>
        <w:ind w:left="4320" w:hanging="360"/>
      </w:pPr>
      <w:rPr>
        <w:rFonts w:ascii="Times New Roman" w:hAnsi="Times New Roman" w:hint="default"/>
      </w:rPr>
    </w:lvl>
    <w:lvl w:ilvl="6" w:tplc="8D603DD0" w:tentative="1">
      <w:start w:val="1"/>
      <w:numFmt w:val="bullet"/>
      <w:lvlText w:val="•"/>
      <w:lvlJc w:val="left"/>
      <w:pPr>
        <w:tabs>
          <w:tab w:val="num" w:pos="5040"/>
        </w:tabs>
        <w:ind w:left="5040" w:hanging="360"/>
      </w:pPr>
      <w:rPr>
        <w:rFonts w:ascii="Times New Roman" w:hAnsi="Times New Roman" w:hint="default"/>
      </w:rPr>
    </w:lvl>
    <w:lvl w:ilvl="7" w:tplc="CE1EE5AE" w:tentative="1">
      <w:start w:val="1"/>
      <w:numFmt w:val="bullet"/>
      <w:lvlText w:val="•"/>
      <w:lvlJc w:val="left"/>
      <w:pPr>
        <w:tabs>
          <w:tab w:val="num" w:pos="5760"/>
        </w:tabs>
        <w:ind w:left="5760" w:hanging="360"/>
      </w:pPr>
      <w:rPr>
        <w:rFonts w:ascii="Times New Roman" w:hAnsi="Times New Roman" w:hint="default"/>
      </w:rPr>
    </w:lvl>
    <w:lvl w:ilvl="8" w:tplc="C386754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AF34B26"/>
    <w:multiLevelType w:val="multilevel"/>
    <w:tmpl w:val="8320EA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98393D"/>
    <w:multiLevelType w:val="multilevel"/>
    <w:tmpl w:val="0BC278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072EC9"/>
    <w:multiLevelType w:val="hybridMultilevel"/>
    <w:tmpl w:val="2CAE730E"/>
    <w:lvl w:ilvl="0" w:tplc="3D22D05E">
      <w:start w:val="1"/>
      <w:numFmt w:val="bullet"/>
      <w:lvlText w:val="•"/>
      <w:lvlJc w:val="left"/>
      <w:pPr>
        <w:tabs>
          <w:tab w:val="num" w:pos="720"/>
        </w:tabs>
        <w:ind w:left="720" w:hanging="360"/>
      </w:pPr>
      <w:rPr>
        <w:rFonts w:ascii="Times New Roman" w:hAnsi="Times New Roman" w:hint="default"/>
      </w:rPr>
    </w:lvl>
    <w:lvl w:ilvl="1" w:tplc="647EAEA2" w:tentative="1">
      <w:start w:val="1"/>
      <w:numFmt w:val="bullet"/>
      <w:lvlText w:val="•"/>
      <w:lvlJc w:val="left"/>
      <w:pPr>
        <w:tabs>
          <w:tab w:val="num" w:pos="1440"/>
        </w:tabs>
        <w:ind w:left="1440" w:hanging="360"/>
      </w:pPr>
      <w:rPr>
        <w:rFonts w:ascii="Times New Roman" w:hAnsi="Times New Roman" w:hint="default"/>
      </w:rPr>
    </w:lvl>
    <w:lvl w:ilvl="2" w:tplc="24649770" w:tentative="1">
      <w:start w:val="1"/>
      <w:numFmt w:val="bullet"/>
      <w:lvlText w:val="•"/>
      <w:lvlJc w:val="left"/>
      <w:pPr>
        <w:tabs>
          <w:tab w:val="num" w:pos="2160"/>
        </w:tabs>
        <w:ind w:left="2160" w:hanging="360"/>
      </w:pPr>
      <w:rPr>
        <w:rFonts w:ascii="Times New Roman" w:hAnsi="Times New Roman" w:hint="default"/>
      </w:rPr>
    </w:lvl>
    <w:lvl w:ilvl="3" w:tplc="2D4C06F4" w:tentative="1">
      <w:start w:val="1"/>
      <w:numFmt w:val="bullet"/>
      <w:lvlText w:val="•"/>
      <w:lvlJc w:val="left"/>
      <w:pPr>
        <w:tabs>
          <w:tab w:val="num" w:pos="2880"/>
        </w:tabs>
        <w:ind w:left="2880" w:hanging="360"/>
      </w:pPr>
      <w:rPr>
        <w:rFonts w:ascii="Times New Roman" w:hAnsi="Times New Roman" w:hint="default"/>
      </w:rPr>
    </w:lvl>
    <w:lvl w:ilvl="4" w:tplc="1A9AFBE4" w:tentative="1">
      <w:start w:val="1"/>
      <w:numFmt w:val="bullet"/>
      <w:lvlText w:val="•"/>
      <w:lvlJc w:val="left"/>
      <w:pPr>
        <w:tabs>
          <w:tab w:val="num" w:pos="3600"/>
        </w:tabs>
        <w:ind w:left="3600" w:hanging="360"/>
      </w:pPr>
      <w:rPr>
        <w:rFonts w:ascii="Times New Roman" w:hAnsi="Times New Roman" w:hint="default"/>
      </w:rPr>
    </w:lvl>
    <w:lvl w:ilvl="5" w:tplc="F0128B0C" w:tentative="1">
      <w:start w:val="1"/>
      <w:numFmt w:val="bullet"/>
      <w:lvlText w:val="•"/>
      <w:lvlJc w:val="left"/>
      <w:pPr>
        <w:tabs>
          <w:tab w:val="num" w:pos="4320"/>
        </w:tabs>
        <w:ind w:left="4320" w:hanging="360"/>
      </w:pPr>
      <w:rPr>
        <w:rFonts w:ascii="Times New Roman" w:hAnsi="Times New Roman" w:hint="default"/>
      </w:rPr>
    </w:lvl>
    <w:lvl w:ilvl="6" w:tplc="C9A8B5E4" w:tentative="1">
      <w:start w:val="1"/>
      <w:numFmt w:val="bullet"/>
      <w:lvlText w:val="•"/>
      <w:lvlJc w:val="left"/>
      <w:pPr>
        <w:tabs>
          <w:tab w:val="num" w:pos="5040"/>
        </w:tabs>
        <w:ind w:left="5040" w:hanging="360"/>
      </w:pPr>
      <w:rPr>
        <w:rFonts w:ascii="Times New Roman" w:hAnsi="Times New Roman" w:hint="default"/>
      </w:rPr>
    </w:lvl>
    <w:lvl w:ilvl="7" w:tplc="6A1C2652" w:tentative="1">
      <w:start w:val="1"/>
      <w:numFmt w:val="bullet"/>
      <w:lvlText w:val="•"/>
      <w:lvlJc w:val="left"/>
      <w:pPr>
        <w:tabs>
          <w:tab w:val="num" w:pos="5760"/>
        </w:tabs>
        <w:ind w:left="5760" w:hanging="360"/>
      </w:pPr>
      <w:rPr>
        <w:rFonts w:ascii="Times New Roman" w:hAnsi="Times New Roman" w:hint="default"/>
      </w:rPr>
    </w:lvl>
    <w:lvl w:ilvl="8" w:tplc="776AA47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21011F3"/>
    <w:multiLevelType w:val="multilevel"/>
    <w:tmpl w:val="AB289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D4B8E"/>
    <w:multiLevelType w:val="hybridMultilevel"/>
    <w:tmpl w:val="B2D8AD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5C72B88"/>
    <w:multiLevelType w:val="hybridMultilevel"/>
    <w:tmpl w:val="3730AFE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63E0D73"/>
    <w:multiLevelType w:val="hybridMultilevel"/>
    <w:tmpl w:val="0888C2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6F3B40"/>
    <w:multiLevelType w:val="multilevel"/>
    <w:tmpl w:val="D9CCF5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05BCDE"/>
    <w:multiLevelType w:val="multilevel"/>
    <w:tmpl w:val="B3320592"/>
    <w:lvl w:ilvl="0">
      <w:numFmt w:val="decimal"/>
      <w:lvlText w:val="%1.0"/>
      <w:lvlJc w:val="left"/>
      <w:pPr>
        <w:ind w:left="615" w:hanging="61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3955565"/>
    <w:multiLevelType w:val="hybridMultilevel"/>
    <w:tmpl w:val="9ECA29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7E108E"/>
    <w:multiLevelType w:val="hybridMultilevel"/>
    <w:tmpl w:val="DD8E0A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99F7B4F"/>
    <w:multiLevelType w:val="hybridMultilevel"/>
    <w:tmpl w:val="BBCE563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DA17AA"/>
    <w:multiLevelType w:val="multilevel"/>
    <w:tmpl w:val="1624A9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9917D0"/>
    <w:multiLevelType w:val="hybridMultilevel"/>
    <w:tmpl w:val="8BFA8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C82BA7"/>
    <w:multiLevelType w:val="hybridMultilevel"/>
    <w:tmpl w:val="A6E65158"/>
    <w:lvl w:ilvl="0" w:tplc="22AEB4FA">
      <w:start w:val="1"/>
      <w:numFmt w:val="bullet"/>
      <w:lvlText w:val="•"/>
      <w:lvlJc w:val="left"/>
      <w:pPr>
        <w:tabs>
          <w:tab w:val="num" w:pos="720"/>
        </w:tabs>
        <w:ind w:left="720" w:hanging="360"/>
      </w:pPr>
      <w:rPr>
        <w:rFonts w:ascii="Times New Roman" w:hAnsi="Times New Roman" w:hint="default"/>
      </w:rPr>
    </w:lvl>
    <w:lvl w:ilvl="1" w:tplc="899A7298" w:tentative="1">
      <w:start w:val="1"/>
      <w:numFmt w:val="bullet"/>
      <w:lvlText w:val="•"/>
      <w:lvlJc w:val="left"/>
      <w:pPr>
        <w:tabs>
          <w:tab w:val="num" w:pos="1440"/>
        </w:tabs>
        <w:ind w:left="1440" w:hanging="360"/>
      </w:pPr>
      <w:rPr>
        <w:rFonts w:ascii="Times New Roman" w:hAnsi="Times New Roman" w:hint="default"/>
      </w:rPr>
    </w:lvl>
    <w:lvl w:ilvl="2" w:tplc="AE30EB1E" w:tentative="1">
      <w:start w:val="1"/>
      <w:numFmt w:val="bullet"/>
      <w:lvlText w:val="•"/>
      <w:lvlJc w:val="left"/>
      <w:pPr>
        <w:tabs>
          <w:tab w:val="num" w:pos="2160"/>
        </w:tabs>
        <w:ind w:left="2160" w:hanging="360"/>
      </w:pPr>
      <w:rPr>
        <w:rFonts w:ascii="Times New Roman" w:hAnsi="Times New Roman" w:hint="default"/>
      </w:rPr>
    </w:lvl>
    <w:lvl w:ilvl="3" w:tplc="69789E2A" w:tentative="1">
      <w:start w:val="1"/>
      <w:numFmt w:val="bullet"/>
      <w:lvlText w:val="•"/>
      <w:lvlJc w:val="left"/>
      <w:pPr>
        <w:tabs>
          <w:tab w:val="num" w:pos="2880"/>
        </w:tabs>
        <w:ind w:left="2880" w:hanging="360"/>
      </w:pPr>
      <w:rPr>
        <w:rFonts w:ascii="Times New Roman" w:hAnsi="Times New Roman" w:hint="default"/>
      </w:rPr>
    </w:lvl>
    <w:lvl w:ilvl="4" w:tplc="3D065ACE" w:tentative="1">
      <w:start w:val="1"/>
      <w:numFmt w:val="bullet"/>
      <w:lvlText w:val="•"/>
      <w:lvlJc w:val="left"/>
      <w:pPr>
        <w:tabs>
          <w:tab w:val="num" w:pos="3600"/>
        </w:tabs>
        <w:ind w:left="3600" w:hanging="360"/>
      </w:pPr>
      <w:rPr>
        <w:rFonts w:ascii="Times New Roman" w:hAnsi="Times New Roman" w:hint="default"/>
      </w:rPr>
    </w:lvl>
    <w:lvl w:ilvl="5" w:tplc="24260754" w:tentative="1">
      <w:start w:val="1"/>
      <w:numFmt w:val="bullet"/>
      <w:lvlText w:val="•"/>
      <w:lvlJc w:val="left"/>
      <w:pPr>
        <w:tabs>
          <w:tab w:val="num" w:pos="4320"/>
        </w:tabs>
        <w:ind w:left="4320" w:hanging="360"/>
      </w:pPr>
      <w:rPr>
        <w:rFonts w:ascii="Times New Roman" w:hAnsi="Times New Roman" w:hint="default"/>
      </w:rPr>
    </w:lvl>
    <w:lvl w:ilvl="6" w:tplc="9B2EC4EE" w:tentative="1">
      <w:start w:val="1"/>
      <w:numFmt w:val="bullet"/>
      <w:lvlText w:val="•"/>
      <w:lvlJc w:val="left"/>
      <w:pPr>
        <w:tabs>
          <w:tab w:val="num" w:pos="5040"/>
        </w:tabs>
        <w:ind w:left="5040" w:hanging="360"/>
      </w:pPr>
      <w:rPr>
        <w:rFonts w:ascii="Times New Roman" w:hAnsi="Times New Roman" w:hint="default"/>
      </w:rPr>
    </w:lvl>
    <w:lvl w:ilvl="7" w:tplc="76CC0F48" w:tentative="1">
      <w:start w:val="1"/>
      <w:numFmt w:val="bullet"/>
      <w:lvlText w:val="•"/>
      <w:lvlJc w:val="left"/>
      <w:pPr>
        <w:tabs>
          <w:tab w:val="num" w:pos="5760"/>
        </w:tabs>
        <w:ind w:left="5760" w:hanging="360"/>
      </w:pPr>
      <w:rPr>
        <w:rFonts w:ascii="Times New Roman" w:hAnsi="Times New Roman" w:hint="default"/>
      </w:rPr>
    </w:lvl>
    <w:lvl w:ilvl="8" w:tplc="967A4232"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1791FC8"/>
    <w:multiLevelType w:val="hybridMultilevel"/>
    <w:tmpl w:val="DE5E57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4EE4043"/>
    <w:multiLevelType w:val="hybridMultilevel"/>
    <w:tmpl w:val="7F36D816"/>
    <w:lvl w:ilvl="0" w:tplc="04090005">
      <w:start w:val="1"/>
      <w:numFmt w:val="bullet"/>
      <w:lvlText w:val=""/>
      <w:lvlJc w:val="left"/>
      <w:pPr>
        <w:ind w:left="975" w:hanging="360"/>
      </w:pPr>
      <w:rPr>
        <w:rFonts w:ascii="Wingdings" w:hAnsi="Wingdings"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22" w15:restartNumberingAfterBreak="0">
    <w:nsid w:val="39DD0465"/>
    <w:multiLevelType w:val="hybridMultilevel"/>
    <w:tmpl w:val="944469B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71012E"/>
    <w:multiLevelType w:val="hybridMultilevel"/>
    <w:tmpl w:val="CC289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A7224C"/>
    <w:multiLevelType w:val="hybridMultilevel"/>
    <w:tmpl w:val="C9D46618"/>
    <w:lvl w:ilvl="0" w:tplc="15E8E152">
      <w:start w:val="1"/>
      <w:numFmt w:val="upperLetter"/>
      <w:lvlText w:val="%1)"/>
      <w:lvlJc w:val="left"/>
      <w:pPr>
        <w:ind w:left="720" w:hanging="360"/>
      </w:pPr>
      <w:rPr>
        <w:rFonts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135611"/>
    <w:multiLevelType w:val="hybridMultilevel"/>
    <w:tmpl w:val="13B08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EF6546"/>
    <w:multiLevelType w:val="hybridMultilevel"/>
    <w:tmpl w:val="E67A63D6"/>
    <w:lvl w:ilvl="0" w:tplc="04090005">
      <w:start w:val="1"/>
      <w:numFmt w:val="bullet"/>
      <w:lvlText w:val=""/>
      <w:lvlJc w:val="left"/>
      <w:pPr>
        <w:ind w:left="975" w:hanging="360"/>
      </w:pPr>
      <w:rPr>
        <w:rFonts w:ascii="Wingdings" w:hAnsi="Wingdings"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27" w15:restartNumberingAfterBreak="0">
    <w:nsid w:val="500A564E"/>
    <w:multiLevelType w:val="hybridMultilevel"/>
    <w:tmpl w:val="71E27A1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0EE70B6"/>
    <w:multiLevelType w:val="multilevel"/>
    <w:tmpl w:val="915856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5971B7"/>
    <w:multiLevelType w:val="hybridMultilevel"/>
    <w:tmpl w:val="856852BE"/>
    <w:lvl w:ilvl="0" w:tplc="A9FA8528">
      <w:start w:val="1"/>
      <w:numFmt w:val="bullet"/>
      <w:lvlText w:val="•"/>
      <w:lvlJc w:val="left"/>
      <w:pPr>
        <w:tabs>
          <w:tab w:val="num" w:pos="720"/>
        </w:tabs>
        <w:ind w:left="720" w:hanging="360"/>
      </w:pPr>
      <w:rPr>
        <w:rFonts w:ascii="Times New Roman" w:hAnsi="Times New Roman" w:hint="default"/>
      </w:rPr>
    </w:lvl>
    <w:lvl w:ilvl="1" w:tplc="D21AC280" w:tentative="1">
      <w:start w:val="1"/>
      <w:numFmt w:val="bullet"/>
      <w:lvlText w:val="•"/>
      <w:lvlJc w:val="left"/>
      <w:pPr>
        <w:tabs>
          <w:tab w:val="num" w:pos="1440"/>
        </w:tabs>
        <w:ind w:left="1440" w:hanging="360"/>
      </w:pPr>
      <w:rPr>
        <w:rFonts w:ascii="Times New Roman" w:hAnsi="Times New Roman" w:hint="default"/>
      </w:rPr>
    </w:lvl>
    <w:lvl w:ilvl="2" w:tplc="202A5A90" w:tentative="1">
      <w:start w:val="1"/>
      <w:numFmt w:val="bullet"/>
      <w:lvlText w:val="•"/>
      <w:lvlJc w:val="left"/>
      <w:pPr>
        <w:tabs>
          <w:tab w:val="num" w:pos="2160"/>
        </w:tabs>
        <w:ind w:left="2160" w:hanging="360"/>
      </w:pPr>
      <w:rPr>
        <w:rFonts w:ascii="Times New Roman" w:hAnsi="Times New Roman" w:hint="default"/>
      </w:rPr>
    </w:lvl>
    <w:lvl w:ilvl="3" w:tplc="C15215B8" w:tentative="1">
      <w:start w:val="1"/>
      <w:numFmt w:val="bullet"/>
      <w:lvlText w:val="•"/>
      <w:lvlJc w:val="left"/>
      <w:pPr>
        <w:tabs>
          <w:tab w:val="num" w:pos="2880"/>
        </w:tabs>
        <w:ind w:left="2880" w:hanging="360"/>
      </w:pPr>
      <w:rPr>
        <w:rFonts w:ascii="Times New Roman" w:hAnsi="Times New Roman" w:hint="default"/>
      </w:rPr>
    </w:lvl>
    <w:lvl w:ilvl="4" w:tplc="8F9CFE86" w:tentative="1">
      <w:start w:val="1"/>
      <w:numFmt w:val="bullet"/>
      <w:lvlText w:val="•"/>
      <w:lvlJc w:val="left"/>
      <w:pPr>
        <w:tabs>
          <w:tab w:val="num" w:pos="3600"/>
        </w:tabs>
        <w:ind w:left="3600" w:hanging="360"/>
      </w:pPr>
      <w:rPr>
        <w:rFonts w:ascii="Times New Roman" w:hAnsi="Times New Roman" w:hint="default"/>
      </w:rPr>
    </w:lvl>
    <w:lvl w:ilvl="5" w:tplc="0A9C537C" w:tentative="1">
      <w:start w:val="1"/>
      <w:numFmt w:val="bullet"/>
      <w:lvlText w:val="•"/>
      <w:lvlJc w:val="left"/>
      <w:pPr>
        <w:tabs>
          <w:tab w:val="num" w:pos="4320"/>
        </w:tabs>
        <w:ind w:left="4320" w:hanging="360"/>
      </w:pPr>
      <w:rPr>
        <w:rFonts w:ascii="Times New Roman" w:hAnsi="Times New Roman" w:hint="default"/>
      </w:rPr>
    </w:lvl>
    <w:lvl w:ilvl="6" w:tplc="4F6EA53A" w:tentative="1">
      <w:start w:val="1"/>
      <w:numFmt w:val="bullet"/>
      <w:lvlText w:val="•"/>
      <w:lvlJc w:val="left"/>
      <w:pPr>
        <w:tabs>
          <w:tab w:val="num" w:pos="5040"/>
        </w:tabs>
        <w:ind w:left="5040" w:hanging="360"/>
      </w:pPr>
      <w:rPr>
        <w:rFonts w:ascii="Times New Roman" w:hAnsi="Times New Roman" w:hint="default"/>
      </w:rPr>
    </w:lvl>
    <w:lvl w:ilvl="7" w:tplc="1E029DF0" w:tentative="1">
      <w:start w:val="1"/>
      <w:numFmt w:val="bullet"/>
      <w:lvlText w:val="•"/>
      <w:lvlJc w:val="left"/>
      <w:pPr>
        <w:tabs>
          <w:tab w:val="num" w:pos="5760"/>
        </w:tabs>
        <w:ind w:left="5760" w:hanging="360"/>
      </w:pPr>
      <w:rPr>
        <w:rFonts w:ascii="Times New Roman" w:hAnsi="Times New Roman" w:hint="default"/>
      </w:rPr>
    </w:lvl>
    <w:lvl w:ilvl="8" w:tplc="65ECA2D2"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56E20CD"/>
    <w:multiLevelType w:val="hybridMultilevel"/>
    <w:tmpl w:val="135E6E8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7730D78"/>
    <w:multiLevelType w:val="hybridMultilevel"/>
    <w:tmpl w:val="35684ABC"/>
    <w:lvl w:ilvl="0" w:tplc="FFFFFFFF">
      <w:start w:val="1"/>
      <w:numFmt w:val="decimal"/>
      <w:lvlText w:val="%1."/>
      <w:lvlJc w:val="left"/>
      <w:pPr>
        <w:ind w:left="36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A65324"/>
    <w:multiLevelType w:val="multilevel"/>
    <w:tmpl w:val="A58206F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697E64"/>
    <w:multiLevelType w:val="hybridMultilevel"/>
    <w:tmpl w:val="328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B27228"/>
    <w:multiLevelType w:val="multilevel"/>
    <w:tmpl w:val="D8584470"/>
    <w:lvl w:ilvl="0">
      <w:numFmt w:val="decimal"/>
      <w:lvlText w:val="%1.0"/>
      <w:lvlJc w:val="left"/>
      <w:pPr>
        <w:ind w:left="615" w:hanging="615"/>
      </w:pPr>
      <w:rPr>
        <w:rFonts w:hint="default"/>
      </w:rPr>
    </w:lvl>
    <w:lvl w:ilvl="1">
      <w:start w:val="1"/>
      <w:numFmt w:val="decimal"/>
      <w:lvlText w:val="%1.%2"/>
      <w:lvlJc w:val="left"/>
      <w:pPr>
        <w:ind w:left="1335" w:hanging="61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5D54174C"/>
    <w:multiLevelType w:val="multilevel"/>
    <w:tmpl w:val="D46CB9A2"/>
    <w:lvl w:ilvl="0">
      <w:numFmt w:val="decimal"/>
      <w:pStyle w:val="Heading1"/>
      <w:lvlText w:val="%1.0"/>
      <w:lvlJc w:val="left"/>
      <w:pPr>
        <w:ind w:left="615" w:hanging="615"/>
      </w:pPr>
    </w:lvl>
    <w:lvl w:ilvl="1">
      <w:start w:val="1"/>
      <w:numFmt w:val="decimal"/>
      <w:pStyle w:val="Heading2"/>
      <w:lvlText w:val="%1.%2"/>
      <w:lvlJc w:val="left"/>
      <w:pPr>
        <w:ind w:left="5940" w:hanging="72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6" w15:restartNumberingAfterBreak="0">
    <w:nsid w:val="60F72BFD"/>
    <w:multiLevelType w:val="hybridMultilevel"/>
    <w:tmpl w:val="8CD44022"/>
    <w:lvl w:ilvl="0" w:tplc="04090005">
      <w:start w:val="1"/>
      <w:numFmt w:val="bullet"/>
      <w:lvlText w:val=""/>
      <w:lvlJc w:val="left"/>
      <w:pPr>
        <w:ind w:left="975" w:hanging="360"/>
      </w:pPr>
      <w:rPr>
        <w:rFonts w:ascii="Wingdings" w:hAnsi="Wingdings"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37" w15:restartNumberingAfterBreak="0">
    <w:nsid w:val="632C6320"/>
    <w:multiLevelType w:val="hybridMultilevel"/>
    <w:tmpl w:val="C9D46618"/>
    <w:lvl w:ilvl="0" w:tplc="15E8E152">
      <w:start w:val="1"/>
      <w:numFmt w:val="upperLetter"/>
      <w:lvlText w:val="%1)"/>
      <w:lvlJc w:val="left"/>
      <w:pPr>
        <w:ind w:left="720" w:hanging="360"/>
      </w:pPr>
      <w:rPr>
        <w:rFonts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210BE8"/>
    <w:multiLevelType w:val="hybridMultilevel"/>
    <w:tmpl w:val="61346FFA"/>
    <w:lvl w:ilvl="0" w:tplc="3348D98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157D4E"/>
    <w:multiLevelType w:val="hybridMultilevel"/>
    <w:tmpl w:val="BC545264"/>
    <w:lvl w:ilvl="0" w:tplc="0409000F">
      <w:start w:val="1"/>
      <w:numFmt w:val="decimal"/>
      <w:lvlText w:val="%1."/>
      <w:lvlJc w:val="left"/>
      <w:pPr>
        <w:tabs>
          <w:tab w:val="num" w:pos="360"/>
        </w:tabs>
        <w:ind w:left="360" w:hanging="360"/>
      </w:pPr>
      <w:rPr>
        <w:rFonts w:hint="default"/>
      </w:rPr>
    </w:lvl>
    <w:lvl w:ilvl="1" w:tplc="A83229AC" w:tentative="1">
      <w:start w:val="1"/>
      <w:numFmt w:val="bullet"/>
      <w:lvlText w:val="•"/>
      <w:lvlJc w:val="left"/>
      <w:pPr>
        <w:tabs>
          <w:tab w:val="num" w:pos="1080"/>
        </w:tabs>
        <w:ind w:left="1080" w:hanging="360"/>
      </w:pPr>
      <w:rPr>
        <w:rFonts w:ascii="Times New Roman" w:hAnsi="Times New Roman" w:hint="default"/>
      </w:rPr>
    </w:lvl>
    <w:lvl w:ilvl="2" w:tplc="13F62BA8" w:tentative="1">
      <w:start w:val="1"/>
      <w:numFmt w:val="bullet"/>
      <w:lvlText w:val="•"/>
      <w:lvlJc w:val="left"/>
      <w:pPr>
        <w:tabs>
          <w:tab w:val="num" w:pos="1800"/>
        </w:tabs>
        <w:ind w:left="1800" w:hanging="360"/>
      </w:pPr>
      <w:rPr>
        <w:rFonts w:ascii="Times New Roman" w:hAnsi="Times New Roman" w:hint="default"/>
      </w:rPr>
    </w:lvl>
    <w:lvl w:ilvl="3" w:tplc="4836BC48" w:tentative="1">
      <w:start w:val="1"/>
      <w:numFmt w:val="bullet"/>
      <w:lvlText w:val="•"/>
      <w:lvlJc w:val="left"/>
      <w:pPr>
        <w:tabs>
          <w:tab w:val="num" w:pos="2520"/>
        </w:tabs>
        <w:ind w:left="2520" w:hanging="360"/>
      </w:pPr>
      <w:rPr>
        <w:rFonts w:ascii="Times New Roman" w:hAnsi="Times New Roman" w:hint="default"/>
      </w:rPr>
    </w:lvl>
    <w:lvl w:ilvl="4" w:tplc="AA0AB622" w:tentative="1">
      <w:start w:val="1"/>
      <w:numFmt w:val="bullet"/>
      <w:lvlText w:val="•"/>
      <w:lvlJc w:val="left"/>
      <w:pPr>
        <w:tabs>
          <w:tab w:val="num" w:pos="3240"/>
        </w:tabs>
        <w:ind w:left="3240" w:hanging="360"/>
      </w:pPr>
      <w:rPr>
        <w:rFonts w:ascii="Times New Roman" w:hAnsi="Times New Roman" w:hint="default"/>
      </w:rPr>
    </w:lvl>
    <w:lvl w:ilvl="5" w:tplc="DE785FBC" w:tentative="1">
      <w:start w:val="1"/>
      <w:numFmt w:val="bullet"/>
      <w:lvlText w:val="•"/>
      <w:lvlJc w:val="left"/>
      <w:pPr>
        <w:tabs>
          <w:tab w:val="num" w:pos="3960"/>
        </w:tabs>
        <w:ind w:left="3960" w:hanging="360"/>
      </w:pPr>
      <w:rPr>
        <w:rFonts w:ascii="Times New Roman" w:hAnsi="Times New Roman" w:hint="default"/>
      </w:rPr>
    </w:lvl>
    <w:lvl w:ilvl="6" w:tplc="45704532" w:tentative="1">
      <w:start w:val="1"/>
      <w:numFmt w:val="bullet"/>
      <w:lvlText w:val="•"/>
      <w:lvlJc w:val="left"/>
      <w:pPr>
        <w:tabs>
          <w:tab w:val="num" w:pos="4680"/>
        </w:tabs>
        <w:ind w:left="4680" w:hanging="360"/>
      </w:pPr>
      <w:rPr>
        <w:rFonts w:ascii="Times New Roman" w:hAnsi="Times New Roman" w:hint="default"/>
      </w:rPr>
    </w:lvl>
    <w:lvl w:ilvl="7" w:tplc="253CD8AC" w:tentative="1">
      <w:start w:val="1"/>
      <w:numFmt w:val="bullet"/>
      <w:lvlText w:val="•"/>
      <w:lvlJc w:val="left"/>
      <w:pPr>
        <w:tabs>
          <w:tab w:val="num" w:pos="5400"/>
        </w:tabs>
        <w:ind w:left="5400" w:hanging="360"/>
      </w:pPr>
      <w:rPr>
        <w:rFonts w:ascii="Times New Roman" w:hAnsi="Times New Roman" w:hint="default"/>
      </w:rPr>
    </w:lvl>
    <w:lvl w:ilvl="8" w:tplc="ED267C02" w:tentative="1">
      <w:start w:val="1"/>
      <w:numFmt w:val="bullet"/>
      <w:lvlText w:val="•"/>
      <w:lvlJc w:val="left"/>
      <w:pPr>
        <w:tabs>
          <w:tab w:val="num" w:pos="6120"/>
        </w:tabs>
        <w:ind w:left="6120" w:hanging="360"/>
      </w:pPr>
      <w:rPr>
        <w:rFonts w:ascii="Times New Roman" w:hAnsi="Times New Roman" w:hint="default"/>
      </w:rPr>
    </w:lvl>
  </w:abstractNum>
  <w:abstractNum w:abstractNumId="40" w15:restartNumberingAfterBreak="0">
    <w:nsid w:val="67DF156B"/>
    <w:multiLevelType w:val="hybridMultilevel"/>
    <w:tmpl w:val="35684ABC"/>
    <w:lvl w:ilvl="0" w:tplc="565682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AF422B"/>
    <w:multiLevelType w:val="multilevel"/>
    <w:tmpl w:val="D8584470"/>
    <w:lvl w:ilvl="0">
      <w:numFmt w:val="decimal"/>
      <w:lvlText w:val="%1.0"/>
      <w:lvlJc w:val="left"/>
      <w:pPr>
        <w:ind w:left="615" w:hanging="615"/>
      </w:pPr>
      <w:rPr>
        <w:rFonts w:hint="default"/>
      </w:rPr>
    </w:lvl>
    <w:lvl w:ilvl="1">
      <w:start w:val="1"/>
      <w:numFmt w:val="decimal"/>
      <w:lvlText w:val="%1.%2"/>
      <w:lvlJc w:val="left"/>
      <w:pPr>
        <w:ind w:left="1335" w:hanging="61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15:restartNumberingAfterBreak="0">
    <w:nsid w:val="68BC42F0"/>
    <w:multiLevelType w:val="multilevel"/>
    <w:tmpl w:val="82A463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907DBA"/>
    <w:multiLevelType w:val="hybridMultilevel"/>
    <w:tmpl w:val="28663FC2"/>
    <w:lvl w:ilvl="0" w:tplc="6DB651C0">
      <w:start w:val="1"/>
      <w:numFmt w:val="bullet"/>
      <w:lvlText w:val="•"/>
      <w:lvlJc w:val="left"/>
      <w:pPr>
        <w:tabs>
          <w:tab w:val="num" w:pos="360"/>
        </w:tabs>
        <w:ind w:left="360" w:hanging="360"/>
      </w:pPr>
      <w:rPr>
        <w:rFonts w:ascii="Times New Roman" w:hAnsi="Times New Roman" w:hint="default"/>
      </w:rPr>
    </w:lvl>
    <w:lvl w:ilvl="1" w:tplc="A83229AC" w:tentative="1">
      <w:start w:val="1"/>
      <w:numFmt w:val="bullet"/>
      <w:lvlText w:val="•"/>
      <w:lvlJc w:val="left"/>
      <w:pPr>
        <w:tabs>
          <w:tab w:val="num" w:pos="1080"/>
        </w:tabs>
        <w:ind w:left="1080" w:hanging="360"/>
      </w:pPr>
      <w:rPr>
        <w:rFonts w:ascii="Times New Roman" w:hAnsi="Times New Roman" w:hint="default"/>
      </w:rPr>
    </w:lvl>
    <w:lvl w:ilvl="2" w:tplc="13F62BA8" w:tentative="1">
      <w:start w:val="1"/>
      <w:numFmt w:val="bullet"/>
      <w:lvlText w:val="•"/>
      <w:lvlJc w:val="left"/>
      <w:pPr>
        <w:tabs>
          <w:tab w:val="num" w:pos="1800"/>
        </w:tabs>
        <w:ind w:left="1800" w:hanging="360"/>
      </w:pPr>
      <w:rPr>
        <w:rFonts w:ascii="Times New Roman" w:hAnsi="Times New Roman" w:hint="default"/>
      </w:rPr>
    </w:lvl>
    <w:lvl w:ilvl="3" w:tplc="4836BC48" w:tentative="1">
      <w:start w:val="1"/>
      <w:numFmt w:val="bullet"/>
      <w:lvlText w:val="•"/>
      <w:lvlJc w:val="left"/>
      <w:pPr>
        <w:tabs>
          <w:tab w:val="num" w:pos="2520"/>
        </w:tabs>
        <w:ind w:left="2520" w:hanging="360"/>
      </w:pPr>
      <w:rPr>
        <w:rFonts w:ascii="Times New Roman" w:hAnsi="Times New Roman" w:hint="default"/>
      </w:rPr>
    </w:lvl>
    <w:lvl w:ilvl="4" w:tplc="AA0AB622" w:tentative="1">
      <w:start w:val="1"/>
      <w:numFmt w:val="bullet"/>
      <w:lvlText w:val="•"/>
      <w:lvlJc w:val="left"/>
      <w:pPr>
        <w:tabs>
          <w:tab w:val="num" w:pos="3240"/>
        </w:tabs>
        <w:ind w:left="3240" w:hanging="360"/>
      </w:pPr>
      <w:rPr>
        <w:rFonts w:ascii="Times New Roman" w:hAnsi="Times New Roman" w:hint="default"/>
      </w:rPr>
    </w:lvl>
    <w:lvl w:ilvl="5" w:tplc="DE785FBC" w:tentative="1">
      <w:start w:val="1"/>
      <w:numFmt w:val="bullet"/>
      <w:lvlText w:val="•"/>
      <w:lvlJc w:val="left"/>
      <w:pPr>
        <w:tabs>
          <w:tab w:val="num" w:pos="3960"/>
        </w:tabs>
        <w:ind w:left="3960" w:hanging="360"/>
      </w:pPr>
      <w:rPr>
        <w:rFonts w:ascii="Times New Roman" w:hAnsi="Times New Roman" w:hint="default"/>
      </w:rPr>
    </w:lvl>
    <w:lvl w:ilvl="6" w:tplc="45704532" w:tentative="1">
      <w:start w:val="1"/>
      <w:numFmt w:val="bullet"/>
      <w:lvlText w:val="•"/>
      <w:lvlJc w:val="left"/>
      <w:pPr>
        <w:tabs>
          <w:tab w:val="num" w:pos="4680"/>
        </w:tabs>
        <w:ind w:left="4680" w:hanging="360"/>
      </w:pPr>
      <w:rPr>
        <w:rFonts w:ascii="Times New Roman" w:hAnsi="Times New Roman" w:hint="default"/>
      </w:rPr>
    </w:lvl>
    <w:lvl w:ilvl="7" w:tplc="253CD8AC" w:tentative="1">
      <w:start w:val="1"/>
      <w:numFmt w:val="bullet"/>
      <w:lvlText w:val="•"/>
      <w:lvlJc w:val="left"/>
      <w:pPr>
        <w:tabs>
          <w:tab w:val="num" w:pos="5400"/>
        </w:tabs>
        <w:ind w:left="5400" w:hanging="360"/>
      </w:pPr>
      <w:rPr>
        <w:rFonts w:ascii="Times New Roman" w:hAnsi="Times New Roman" w:hint="default"/>
      </w:rPr>
    </w:lvl>
    <w:lvl w:ilvl="8" w:tplc="ED267C02" w:tentative="1">
      <w:start w:val="1"/>
      <w:numFmt w:val="bullet"/>
      <w:lvlText w:val="•"/>
      <w:lvlJc w:val="left"/>
      <w:pPr>
        <w:tabs>
          <w:tab w:val="num" w:pos="6120"/>
        </w:tabs>
        <w:ind w:left="6120" w:hanging="360"/>
      </w:pPr>
      <w:rPr>
        <w:rFonts w:ascii="Times New Roman" w:hAnsi="Times New Roman" w:hint="default"/>
      </w:rPr>
    </w:lvl>
  </w:abstractNum>
  <w:abstractNum w:abstractNumId="44" w15:restartNumberingAfterBreak="0">
    <w:nsid w:val="69B231FB"/>
    <w:multiLevelType w:val="hybridMultilevel"/>
    <w:tmpl w:val="6696106C"/>
    <w:lvl w:ilvl="0" w:tplc="04090005">
      <w:start w:val="1"/>
      <w:numFmt w:val="bullet"/>
      <w:lvlText w:val=""/>
      <w:lvlJc w:val="left"/>
      <w:pPr>
        <w:ind w:left="1695" w:hanging="360"/>
      </w:pPr>
      <w:rPr>
        <w:rFonts w:ascii="Wingdings" w:hAnsi="Wingdings" w:hint="default"/>
      </w:rPr>
    </w:lvl>
    <w:lvl w:ilvl="1" w:tplc="04090003">
      <w:start w:val="1"/>
      <w:numFmt w:val="bullet"/>
      <w:lvlText w:val="o"/>
      <w:lvlJc w:val="left"/>
      <w:pPr>
        <w:ind w:left="2415" w:hanging="360"/>
      </w:pPr>
      <w:rPr>
        <w:rFonts w:ascii="Courier New" w:hAnsi="Courier New" w:cs="Courier New" w:hint="default"/>
      </w:rPr>
    </w:lvl>
    <w:lvl w:ilvl="2" w:tplc="04090005">
      <w:start w:val="1"/>
      <w:numFmt w:val="bullet"/>
      <w:lvlText w:val=""/>
      <w:lvlJc w:val="left"/>
      <w:pPr>
        <w:ind w:left="3135" w:hanging="360"/>
      </w:pPr>
      <w:rPr>
        <w:rFonts w:ascii="Wingdings" w:hAnsi="Wingdings" w:hint="default"/>
      </w:rPr>
    </w:lvl>
    <w:lvl w:ilvl="3" w:tplc="0409000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45" w15:restartNumberingAfterBreak="0">
    <w:nsid w:val="72C132BD"/>
    <w:multiLevelType w:val="hybridMultilevel"/>
    <w:tmpl w:val="90F0C142"/>
    <w:lvl w:ilvl="0" w:tplc="A71A0494">
      <w:start w:val="1"/>
      <w:numFmt w:val="bullet"/>
      <w:lvlText w:val="•"/>
      <w:lvlJc w:val="left"/>
      <w:pPr>
        <w:tabs>
          <w:tab w:val="num" w:pos="720"/>
        </w:tabs>
        <w:ind w:left="720" w:hanging="360"/>
      </w:pPr>
      <w:rPr>
        <w:rFonts w:ascii="Times New Roman" w:hAnsi="Times New Roman" w:hint="default"/>
      </w:rPr>
    </w:lvl>
    <w:lvl w:ilvl="1" w:tplc="E4F2C436" w:tentative="1">
      <w:start w:val="1"/>
      <w:numFmt w:val="bullet"/>
      <w:lvlText w:val="•"/>
      <w:lvlJc w:val="left"/>
      <w:pPr>
        <w:tabs>
          <w:tab w:val="num" w:pos="1440"/>
        </w:tabs>
        <w:ind w:left="1440" w:hanging="360"/>
      </w:pPr>
      <w:rPr>
        <w:rFonts w:ascii="Times New Roman" w:hAnsi="Times New Roman" w:hint="default"/>
      </w:rPr>
    </w:lvl>
    <w:lvl w:ilvl="2" w:tplc="EC2E2B32" w:tentative="1">
      <w:start w:val="1"/>
      <w:numFmt w:val="bullet"/>
      <w:lvlText w:val="•"/>
      <w:lvlJc w:val="left"/>
      <w:pPr>
        <w:tabs>
          <w:tab w:val="num" w:pos="2160"/>
        </w:tabs>
        <w:ind w:left="2160" w:hanging="360"/>
      </w:pPr>
      <w:rPr>
        <w:rFonts w:ascii="Times New Roman" w:hAnsi="Times New Roman" w:hint="default"/>
      </w:rPr>
    </w:lvl>
    <w:lvl w:ilvl="3" w:tplc="7F7C2916" w:tentative="1">
      <w:start w:val="1"/>
      <w:numFmt w:val="bullet"/>
      <w:lvlText w:val="•"/>
      <w:lvlJc w:val="left"/>
      <w:pPr>
        <w:tabs>
          <w:tab w:val="num" w:pos="2880"/>
        </w:tabs>
        <w:ind w:left="2880" w:hanging="360"/>
      </w:pPr>
      <w:rPr>
        <w:rFonts w:ascii="Times New Roman" w:hAnsi="Times New Roman" w:hint="default"/>
      </w:rPr>
    </w:lvl>
    <w:lvl w:ilvl="4" w:tplc="993AB1FA" w:tentative="1">
      <w:start w:val="1"/>
      <w:numFmt w:val="bullet"/>
      <w:lvlText w:val="•"/>
      <w:lvlJc w:val="left"/>
      <w:pPr>
        <w:tabs>
          <w:tab w:val="num" w:pos="3600"/>
        </w:tabs>
        <w:ind w:left="3600" w:hanging="360"/>
      </w:pPr>
      <w:rPr>
        <w:rFonts w:ascii="Times New Roman" w:hAnsi="Times New Roman" w:hint="default"/>
      </w:rPr>
    </w:lvl>
    <w:lvl w:ilvl="5" w:tplc="42122A60" w:tentative="1">
      <w:start w:val="1"/>
      <w:numFmt w:val="bullet"/>
      <w:lvlText w:val="•"/>
      <w:lvlJc w:val="left"/>
      <w:pPr>
        <w:tabs>
          <w:tab w:val="num" w:pos="4320"/>
        </w:tabs>
        <w:ind w:left="4320" w:hanging="360"/>
      </w:pPr>
      <w:rPr>
        <w:rFonts w:ascii="Times New Roman" w:hAnsi="Times New Roman" w:hint="default"/>
      </w:rPr>
    </w:lvl>
    <w:lvl w:ilvl="6" w:tplc="FC2492CA" w:tentative="1">
      <w:start w:val="1"/>
      <w:numFmt w:val="bullet"/>
      <w:lvlText w:val="•"/>
      <w:lvlJc w:val="left"/>
      <w:pPr>
        <w:tabs>
          <w:tab w:val="num" w:pos="5040"/>
        </w:tabs>
        <w:ind w:left="5040" w:hanging="360"/>
      </w:pPr>
      <w:rPr>
        <w:rFonts w:ascii="Times New Roman" w:hAnsi="Times New Roman" w:hint="default"/>
      </w:rPr>
    </w:lvl>
    <w:lvl w:ilvl="7" w:tplc="D94001C8" w:tentative="1">
      <w:start w:val="1"/>
      <w:numFmt w:val="bullet"/>
      <w:lvlText w:val="•"/>
      <w:lvlJc w:val="left"/>
      <w:pPr>
        <w:tabs>
          <w:tab w:val="num" w:pos="5760"/>
        </w:tabs>
        <w:ind w:left="5760" w:hanging="360"/>
      </w:pPr>
      <w:rPr>
        <w:rFonts w:ascii="Times New Roman" w:hAnsi="Times New Roman" w:hint="default"/>
      </w:rPr>
    </w:lvl>
    <w:lvl w:ilvl="8" w:tplc="CC86C692"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762C5842"/>
    <w:multiLevelType w:val="hybridMultilevel"/>
    <w:tmpl w:val="6DA86912"/>
    <w:lvl w:ilvl="0" w:tplc="04090005">
      <w:start w:val="1"/>
      <w:numFmt w:val="bullet"/>
      <w:lvlText w:val=""/>
      <w:lvlJc w:val="left"/>
      <w:pPr>
        <w:ind w:left="975" w:hanging="360"/>
      </w:pPr>
      <w:rPr>
        <w:rFonts w:ascii="Wingdings" w:hAnsi="Wingdings"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47" w15:restartNumberingAfterBreak="0">
    <w:nsid w:val="7CCE36C0"/>
    <w:multiLevelType w:val="hybridMultilevel"/>
    <w:tmpl w:val="68D4E798"/>
    <w:lvl w:ilvl="0" w:tplc="04090001">
      <w:start w:val="1"/>
      <w:numFmt w:val="bullet"/>
      <w:lvlText w:val=""/>
      <w:lvlJc w:val="left"/>
      <w:pPr>
        <w:ind w:left="1339" w:hanging="360"/>
      </w:pPr>
      <w:rPr>
        <w:rFonts w:ascii="Symbol" w:hAnsi="Symbol" w:hint="default"/>
      </w:rPr>
    </w:lvl>
    <w:lvl w:ilvl="1" w:tplc="04090003">
      <w:start w:val="1"/>
      <w:numFmt w:val="bullet"/>
      <w:lvlText w:val="o"/>
      <w:lvlJc w:val="left"/>
      <w:pPr>
        <w:ind w:left="2059" w:hanging="360"/>
      </w:pPr>
      <w:rPr>
        <w:rFonts w:ascii="Courier New" w:hAnsi="Courier New" w:cs="Courier New" w:hint="default"/>
      </w:rPr>
    </w:lvl>
    <w:lvl w:ilvl="2" w:tplc="04090005" w:tentative="1">
      <w:start w:val="1"/>
      <w:numFmt w:val="bullet"/>
      <w:lvlText w:val=""/>
      <w:lvlJc w:val="left"/>
      <w:pPr>
        <w:ind w:left="2779" w:hanging="360"/>
      </w:pPr>
      <w:rPr>
        <w:rFonts w:ascii="Wingdings" w:hAnsi="Wingdings" w:hint="default"/>
      </w:rPr>
    </w:lvl>
    <w:lvl w:ilvl="3" w:tplc="04090001" w:tentative="1">
      <w:start w:val="1"/>
      <w:numFmt w:val="bullet"/>
      <w:lvlText w:val=""/>
      <w:lvlJc w:val="left"/>
      <w:pPr>
        <w:ind w:left="3499" w:hanging="360"/>
      </w:pPr>
      <w:rPr>
        <w:rFonts w:ascii="Symbol" w:hAnsi="Symbol" w:hint="default"/>
      </w:rPr>
    </w:lvl>
    <w:lvl w:ilvl="4" w:tplc="04090003" w:tentative="1">
      <w:start w:val="1"/>
      <w:numFmt w:val="bullet"/>
      <w:lvlText w:val="o"/>
      <w:lvlJc w:val="left"/>
      <w:pPr>
        <w:ind w:left="4219" w:hanging="360"/>
      </w:pPr>
      <w:rPr>
        <w:rFonts w:ascii="Courier New" w:hAnsi="Courier New" w:cs="Courier New" w:hint="default"/>
      </w:rPr>
    </w:lvl>
    <w:lvl w:ilvl="5" w:tplc="04090005" w:tentative="1">
      <w:start w:val="1"/>
      <w:numFmt w:val="bullet"/>
      <w:lvlText w:val=""/>
      <w:lvlJc w:val="left"/>
      <w:pPr>
        <w:ind w:left="4939" w:hanging="360"/>
      </w:pPr>
      <w:rPr>
        <w:rFonts w:ascii="Wingdings" w:hAnsi="Wingdings" w:hint="default"/>
      </w:rPr>
    </w:lvl>
    <w:lvl w:ilvl="6" w:tplc="04090001" w:tentative="1">
      <w:start w:val="1"/>
      <w:numFmt w:val="bullet"/>
      <w:lvlText w:val=""/>
      <w:lvlJc w:val="left"/>
      <w:pPr>
        <w:ind w:left="5659" w:hanging="360"/>
      </w:pPr>
      <w:rPr>
        <w:rFonts w:ascii="Symbol" w:hAnsi="Symbol" w:hint="default"/>
      </w:rPr>
    </w:lvl>
    <w:lvl w:ilvl="7" w:tplc="04090003" w:tentative="1">
      <w:start w:val="1"/>
      <w:numFmt w:val="bullet"/>
      <w:lvlText w:val="o"/>
      <w:lvlJc w:val="left"/>
      <w:pPr>
        <w:ind w:left="6379" w:hanging="360"/>
      </w:pPr>
      <w:rPr>
        <w:rFonts w:ascii="Courier New" w:hAnsi="Courier New" w:cs="Courier New" w:hint="default"/>
      </w:rPr>
    </w:lvl>
    <w:lvl w:ilvl="8" w:tplc="04090005" w:tentative="1">
      <w:start w:val="1"/>
      <w:numFmt w:val="bullet"/>
      <w:lvlText w:val=""/>
      <w:lvlJc w:val="left"/>
      <w:pPr>
        <w:ind w:left="7099" w:hanging="360"/>
      </w:pPr>
      <w:rPr>
        <w:rFonts w:ascii="Wingdings" w:hAnsi="Wingdings" w:hint="default"/>
      </w:rPr>
    </w:lvl>
  </w:abstractNum>
  <w:abstractNum w:abstractNumId="48" w15:restartNumberingAfterBreak="0">
    <w:nsid w:val="7DE513DC"/>
    <w:multiLevelType w:val="hybridMultilevel"/>
    <w:tmpl w:val="274E24D6"/>
    <w:lvl w:ilvl="0" w:tplc="04090005">
      <w:start w:val="1"/>
      <w:numFmt w:val="bullet"/>
      <w:lvlText w:val=""/>
      <w:lvlJc w:val="left"/>
      <w:pPr>
        <w:ind w:left="1695" w:hanging="360"/>
      </w:pPr>
      <w:rPr>
        <w:rFonts w:ascii="Wingdings" w:hAnsi="Wingdings" w:hint="default"/>
      </w:rPr>
    </w:lvl>
    <w:lvl w:ilvl="1" w:tplc="04090003">
      <w:start w:val="1"/>
      <w:numFmt w:val="bullet"/>
      <w:lvlText w:val="o"/>
      <w:lvlJc w:val="left"/>
      <w:pPr>
        <w:ind w:left="2415" w:hanging="360"/>
      </w:pPr>
      <w:rPr>
        <w:rFonts w:ascii="Courier New" w:hAnsi="Courier New" w:cs="Courier New" w:hint="default"/>
      </w:rPr>
    </w:lvl>
    <w:lvl w:ilvl="2" w:tplc="0409000F">
      <w:start w:val="1"/>
      <w:numFmt w:val="decimal"/>
      <w:lvlText w:val="%3."/>
      <w:lvlJc w:val="left"/>
      <w:pPr>
        <w:ind w:left="3135" w:hanging="360"/>
      </w:pPr>
      <w:rPr>
        <w:rFonts w:hint="default"/>
      </w:rPr>
    </w:lvl>
    <w:lvl w:ilvl="3" w:tplc="0409000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49" w15:restartNumberingAfterBreak="0">
    <w:nsid w:val="7F401862"/>
    <w:multiLevelType w:val="multilevel"/>
    <w:tmpl w:val="21E25A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FA41A4E"/>
    <w:multiLevelType w:val="multilevel"/>
    <w:tmpl w:val="B99C1C7E"/>
    <w:lvl w:ilvl="0">
      <w:start w:val="1"/>
      <w:numFmt w:val="decimal"/>
      <w:pStyle w:val="AS9100ProcedureLevel1"/>
      <w:lvlText w:val="%1."/>
      <w:lvlJc w:val="left"/>
      <w:pPr>
        <w:ind w:left="360" w:hanging="360"/>
      </w:pPr>
    </w:lvl>
    <w:lvl w:ilvl="1">
      <w:start w:val="1"/>
      <w:numFmt w:val="decimal"/>
      <w:pStyle w:val="AS9100ProcedureLevel2"/>
      <w:lvlText w:val="%1.%2."/>
      <w:lvlJc w:val="left"/>
      <w:pPr>
        <w:ind w:left="792" w:hanging="432"/>
      </w:pPr>
    </w:lvl>
    <w:lvl w:ilvl="2">
      <w:start w:val="1"/>
      <w:numFmt w:val="decimal"/>
      <w:pStyle w:val="AS9100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FA47F16"/>
    <w:multiLevelType w:val="hybridMultilevel"/>
    <w:tmpl w:val="7F741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1263235">
    <w:abstractNumId w:val="13"/>
  </w:num>
  <w:num w:numId="2" w16cid:durableId="1606303675">
    <w:abstractNumId w:val="35"/>
  </w:num>
  <w:num w:numId="3" w16cid:durableId="1823813516">
    <w:abstractNumId w:val="41"/>
  </w:num>
  <w:num w:numId="4" w16cid:durableId="1131746436">
    <w:abstractNumId w:val="34"/>
  </w:num>
  <w:num w:numId="5" w16cid:durableId="1972326649">
    <w:abstractNumId w:val="45"/>
  </w:num>
  <w:num w:numId="6" w16cid:durableId="1664120887">
    <w:abstractNumId w:val="19"/>
  </w:num>
  <w:num w:numId="7" w16cid:durableId="1571696969">
    <w:abstractNumId w:val="4"/>
  </w:num>
  <w:num w:numId="8" w16cid:durableId="2112822241">
    <w:abstractNumId w:val="29"/>
  </w:num>
  <w:num w:numId="9" w16cid:durableId="2020572412">
    <w:abstractNumId w:val="7"/>
  </w:num>
  <w:num w:numId="10" w16cid:durableId="966856118">
    <w:abstractNumId w:val="43"/>
  </w:num>
  <w:num w:numId="11" w16cid:durableId="2145612960">
    <w:abstractNumId w:val="39"/>
  </w:num>
  <w:num w:numId="12" w16cid:durableId="589120830">
    <w:abstractNumId w:val="11"/>
  </w:num>
  <w:num w:numId="13" w16cid:durableId="1014378717">
    <w:abstractNumId w:val="1"/>
  </w:num>
  <w:num w:numId="14" w16cid:durableId="1153444612">
    <w:abstractNumId w:val="49"/>
  </w:num>
  <w:num w:numId="15" w16cid:durableId="1115293356">
    <w:abstractNumId w:val="5"/>
  </w:num>
  <w:num w:numId="16" w16cid:durableId="1412655982">
    <w:abstractNumId w:val="42"/>
  </w:num>
  <w:num w:numId="17" w16cid:durableId="696736731">
    <w:abstractNumId w:val="6"/>
  </w:num>
  <w:num w:numId="18" w16cid:durableId="481001204">
    <w:abstractNumId w:val="32"/>
  </w:num>
  <w:num w:numId="19" w16cid:durableId="1037390554">
    <w:abstractNumId w:val="28"/>
  </w:num>
  <w:num w:numId="20" w16cid:durableId="1914074678">
    <w:abstractNumId w:val="17"/>
  </w:num>
  <w:num w:numId="21" w16cid:durableId="474369456">
    <w:abstractNumId w:val="51"/>
  </w:num>
  <w:num w:numId="22" w16cid:durableId="74980973">
    <w:abstractNumId w:val="26"/>
  </w:num>
  <w:num w:numId="23" w16cid:durableId="1584947073">
    <w:abstractNumId w:val="44"/>
  </w:num>
  <w:num w:numId="24" w16cid:durableId="1619137744">
    <w:abstractNumId w:val="21"/>
  </w:num>
  <w:num w:numId="25" w16cid:durableId="1347248147">
    <w:abstractNumId w:val="46"/>
  </w:num>
  <w:num w:numId="26" w16cid:durableId="15036691">
    <w:abstractNumId w:val="36"/>
  </w:num>
  <w:num w:numId="27" w16cid:durableId="791248079">
    <w:abstractNumId w:val="48"/>
  </w:num>
  <w:num w:numId="28" w16cid:durableId="873617931">
    <w:abstractNumId w:val="3"/>
  </w:num>
  <w:num w:numId="29" w16cid:durableId="1100681116">
    <w:abstractNumId w:val="47"/>
  </w:num>
  <w:num w:numId="30" w16cid:durableId="765540187">
    <w:abstractNumId w:val="16"/>
  </w:num>
  <w:num w:numId="31" w16cid:durableId="1953129991">
    <w:abstractNumId w:val="22"/>
  </w:num>
  <w:num w:numId="32" w16cid:durableId="592133509">
    <w:abstractNumId w:val="9"/>
  </w:num>
  <w:num w:numId="33" w16cid:durableId="2115130229">
    <w:abstractNumId w:val="10"/>
  </w:num>
  <w:num w:numId="34" w16cid:durableId="180707040">
    <w:abstractNumId w:val="27"/>
  </w:num>
  <w:num w:numId="35" w16cid:durableId="853809261">
    <w:abstractNumId w:val="30"/>
  </w:num>
  <w:num w:numId="36" w16cid:durableId="487095334">
    <w:abstractNumId w:val="50"/>
  </w:num>
  <w:num w:numId="37" w16cid:durableId="1630552694">
    <w:abstractNumId w:val="0"/>
  </w:num>
  <w:num w:numId="38" w16cid:durableId="1675919220">
    <w:abstractNumId w:val="25"/>
  </w:num>
  <w:num w:numId="39" w16cid:durableId="1258171439">
    <w:abstractNumId w:val="20"/>
  </w:num>
  <w:num w:numId="40" w16cid:durableId="1237474714">
    <w:abstractNumId w:val="15"/>
  </w:num>
  <w:num w:numId="41" w16cid:durableId="1212112914">
    <w:abstractNumId w:val="37"/>
  </w:num>
  <w:num w:numId="42" w16cid:durableId="2077703780">
    <w:abstractNumId w:val="38"/>
  </w:num>
  <w:num w:numId="43" w16cid:durableId="267978070">
    <w:abstractNumId w:val="8"/>
  </w:num>
  <w:num w:numId="44" w16cid:durableId="1081606548">
    <w:abstractNumId w:val="12"/>
  </w:num>
  <w:num w:numId="45" w16cid:durableId="791754977">
    <w:abstractNumId w:val="31"/>
  </w:num>
  <w:num w:numId="46" w16cid:durableId="2061439362">
    <w:abstractNumId w:val="23"/>
  </w:num>
  <w:num w:numId="47" w16cid:durableId="495268715">
    <w:abstractNumId w:val="24"/>
  </w:num>
  <w:num w:numId="48" w16cid:durableId="993025829">
    <w:abstractNumId w:val="2"/>
  </w:num>
  <w:num w:numId="49" w16cid:durableId="781145616">
    <w:abstractNumId w:val="14"/>
  </w:num>
  <w:num w:numId="50" w16cid:durableId="876115973">
    <w:abstractNumId w:val="40"/>
  </w:num>
  <w:num w:numId="51" w16cid:durableId="723453517">
    <w:abstractNumId w:val="33"/>
  </w:num>
  <w:num w:numId="52" w16cid:durableId="1601375242">
    <w:abstractNumId w:val="18"/>
  </w:num>
  <w:num w:numId="53" w16cid:durableId="90246934">
    <w:abstractNumId w:val="35"/>
  </w:num>
  <w:num w:numId="54" w16cid:durableId="1781685092">
    <w:abstractNumId w:val="3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476"/>
    <w:rsid w:val="000003F6"/>
    <w:rsid w:val="00001778"/>
    <w:rsid w:val="0000286D"/>
    <w:rsid w:val="00003346"/>
    <w:rsid w:val="00005BAC"/>
    <w:rsid w:val="0001108C"/>
    <w:rsid w:val="00011AEE"/>
    <w:rsid w:val="00014BA9"/>
    <w:rsid w:val="00017387"/>
    <w:rsid w:val="00022469"/>
    <w:rsid w:val="00024F79"/>
    <w:rsid w:val="00026D26"/>
    <w:rsid w:val="00033DC9"/>
    <w:rsid w:val="00036CF6"/>
    <w:rsid w:val="0004026B"/>
    <w:rsid w:val="000413EA"/>
    <w:rsid w:val="00042361"/>
    <w:rsid w:val="00044A51"/>
    <w:rsid w:val="00044C51"/>
    <w:rsid w:val="000514D2"/>
    <w:rsid w:val="000514E0"/>
    <w:rsid w:val="000522F0"/>
    <w:rsid w:val="00054F86"/>
    <w:rsid w:val="00063108"/>
    <w:rsid w:val="00065647"/>
    <w:rsid w:val="00066ACB"/>
    <w:rsid w:val="00070BD4"/>
    <w:rsid w:val="00070DD3"/>
    <w:rsid w:val="00071DE2"/>
    <w:rsid w:val="0007304B"/>
    <w:rsid w:val="000827BB"/>
    <w:rsid w:val="0008384B"/>
    <w:rsid w:val="00084F1B"/>
    <w:rsid w:val="00086E35"/>
    <w:rsid w:val="00091699"/>
    <w:rsid w:val="000929C3"/>
    <w:rsid w:val="00096245"/>
    <w:rsid w:val="000A3296"/>
    <w:rsid w:val="000A35A1"/>
    <w:rsid w:val="000A7A0F"/>
    <w:rsid w:val="000A7C32"/>
    <w:rsid w:val="000B0FFE"/>
    <w:rsid w:val="000B2B87"/>
    <w:rsid w:val="000B64FF"/>
    <w:rsid w:val="000B65BF"/>
    <w:rsid w:val="000B7EBA"/>
    <w:rsid w:val="000C3BBB"/>
    <w:rsid w:val="000C5AEA"/>
    <w:rsid w:val="000D0D68"/>
    <w:rsid w:val="000D3C70"/>
    <w:rsid w:val="000D43B6"/>
    <w:rsid w:val="000D6B44"/>
    <w:rsid w:val="000E2BD8"/>
    <w:rsid w:val="000E3B76"/>
    <w:rsid w:val="000E5628"/>
    <w:rsid w:val="000E57A2"/>
    <w:rsid w:val="000E5BE8"/>
    <w:rsid w:val="000E6634"/>
    <w:rsid w:val="000F20E1"/>
    <w:rsid w:val="000F2827"/>
    <w:rsid w:val="000F29DB"/>
    <w:rsid w:val="000F3814"/>
    <w:rsid w:val="00103676"/>
    <w:rsid w:val="00103A17"/>
    <w:rsid w:val="00103CE4"/>
    <w:rsid w:val="0010514C"/>
    <w:rsid w:val="001218C0"/>
    <w:rsid w:val="00122683"/>
    <w:rsid w:val="00125FF4"/>
    <w:rsid w:val="001303F4"/>
    <w:rsid w:val="00131D75"/>
    <w:rsid w:val="00136E10"/>
    <w:rsid w:val="001414B6"/>
    <w:rsid w:val="00141527"/>
    <w:rsid w:val="00145B6E"/>
    <w:rsid w:val="00151F8E"/>
    <w:rsid w:val="00154E15"/>
    <w:rsid w:val="00155D1C"/>
    <w:rsid w:val="00161185"/>
    <w:rsid w:val="00165A60"/>
    <w:rsid w:val="00165CF4"/>
    <w:rsid w:val="001717E2"/>
    <w:rsid w:val="00172B2E"/>
    <w:rsid w:val="00175709"/>
    <w:rsid w:val="0017667A"/>
    <w:rsid w:val="0018059D"/>
    <w:rsid w:val="00181AD3"/>
    <w:rsid w:val="00181EB1"/>
    <w:rsid w:val="00182E8C"/>
    <w:rsid w:val="00185248"/>
    <w:rsid w:val="0019080B"/>
    <w:rsid w:val="00191072"/>
    <w:rsid w:val="00192491"/>
    <w:rsid w:val="00193F68"/>
    <w:rsid w:val="00195945"/>
    <w:rsid w:val="00196989"/>
    <w:rsid w:val="00196BC2"/>
    <w:rsid w:val="00197DB4"/>
    <w:rsid w:val="001A7138"/>
    <w:rsid w:val="001B1D4B"/>
    <w:rsid w:val="001B2CAF"/>
    <w:rsid w:val="001C05CC"/>
    <w:rsid w:val="001C1DCC"/>
    <w:rsid w:val="001C3B13"/>
    <w:rsid w:val="001C6D3B"/>
    <w:rsid w:val="001C76A2"/>
    <w:rsid w:val="001C77CC"/>
    <w:rsid w:val="001D0AED"/>
    <w:rsid w:val="001E2226"/>
    <w:rsid w:val="001E4287"/>
    <w:rsid w:val="001E6F19"/>
    <w:rsid w:val="001E71A0"/>
    <w:rsid w:val="001E758C"/>
    <w:rsid w:val="001F2DE1"/>
    <w:rsid w:val="001F4EFF"/>
    <w:rsid w:val="001F5163"/>
    <w:rsid w:val="001F762B"/>
    <w:rsid w:val="00202A61"/>
    <w:rsid w:val="00202DD7"/>
    <w:rsid w:val="00203B79"/>
    <w:rsid w:val="0020715C"/>
    <w:rsid w:val="002102CC"/>
    <w:rsid w:val="00210BCF"/>
    <w:rsid w:val="00213819"/>
    <w:rsid w:val="00215DB1"/>
    <w:rsid w:val="00215F40"/>
    <w:rsid w:val="00216B21"/>
    <w:rsid w:val="00224A76"/>
    <w:rsid w:val="00224AB2"/>
    <w:rsid w:val="00224B5E"/>
    <w:rsid w:val="002323FF"/>
    <w:rsid w:val="002411A2"/>
    <w:rsid w:val="00241A5B"/>
    <w:rsid w:val="00241AFC"/>
    <w:rsid w:val="00241DCA"/>
    <w:rsid w:val="00243D4E"/>
    <w:rsid w:val="00244180"/>
    <w:rsid w:val="00245106"/>
    <w:rsid w:val="0024581C"/>
    <w:rsid w:val="002468E6"/>
    <w:rsid w:val="0025640F"/>
    <w:rsid w:val="00260173"/>
    <w:rsid w:val="002612D1"/>
    <w:rsid w:val="00282B38"/>
    <w:rsid w:val="00284068"/>
    <w:rsid w:val="00284C92"/>
    <w:rsid w:val="0029012D"/>
    <w:rsid w:val="002911EB"/>
    <w:rsid w:val="002923B1"/>
    <w:rsid w:val="00292575"/>
    <w:rsid w:val="002A2C4D"/>
    <w:rsid w:val="002A3803"/>
    <w:rsid w:val="002B06F8"/>
    <w:rsid w:val="002B185D"/>
    <w:rsid w:val="002B1B59"/>
    <w:rsid w:val="002B3B62"/>
    <w:rsid w:val="002B54EB"/>
    <w:rsid w:val="002B71E8"/>
    <w:rsid w:val="002C1C9F"/>
    <w:rsid w:val="002C72EB"/>
    <w:rsid w:val="002C7C3F"/>
    <w:rsid w:val="002D4F7C"/>
    <w:rsid w:val="002E15EC"/>
    <w:rsid w:val="002E1678"/>
    <w:rsid w:val="002E34F8"/>
    <w:rsid w:val="002E399C"/>
    <w:rsid w:val="002E59D6"/>
    <w:rsid w:val="002E744E"/>
    <w:rsid w:val="002F6713"/>
    <w:rsid w:val="00303151"/>
    <w:rsid w:val="00305874"/>
    <w:rsid w:val="003076E4"/>
    <w:rsid w:val="00310F76"/>
    <w:rsid w:val="0031466E"/>
    <w:rsid w:val="00316CB3"/>
    <w:rsid w:val="00321067"/>
    <w:rsid w:val="00321E31"/>
    <w:rsid w:val="00330FBF"/>
    <w:rsid w:val="00331E9F"/>
    <w:rsid w:val="0033247D"/>
    <w:rsid w:val="003335BA"/>
    <w:rsid w:val="003341AC"/>
    <w:rsid w:val="0033568A"/>
    <w:rsid w:val="003359E2"/>
    <w:rsid w:val="00341723"/>
    <w:rsid w:val="003429E9"/>
    <w:rsid w:val="003440CF"/>
    <w:rsid w:val="00344587"/>
    <w:rsid w:val="00351803"/>
    <w:rsid w:val="00353C40"/>
    <w:rsid w:val="0036011B"/>
    <w:rsid w:val="003617A6"/>
    <w:rsid w:val="00364035"/>
    <w:rsid w:val="003643E3"/>
    <w:rsid w:val="00373EF1"/>
    <w:rsid w:val="0038515E"/>
    <w:rsid w:val="00395507"/>
    <w:rsid w:val="003A082F"/>
    <w:rsid w:val="003A0E3B"/>
    <w:rsid w:val="003A56F7"/>
    <w:rsid w:val="003A69B2"/>
    <w:rsid w:val="003A7FEE"/>
    <w:rsid w:val="003B061F"/>
    <w:rsid w:val="003B4349"/>
    <w:rsid w:val="003B67F0"/>
    <w:rsid w:val="003B7072"/>
    <w:rsid w:val="003C1424"/>
    <w:rsid w:val="003C383C"/>
    <w:rsid w:val="003C7C08"/>
    <w:rsid w:val="003D1A14"/>
    <w:rsid w:val="003D703C"/>
    <w:rsid w:val="003E015C"/>
    <w:rsid w:val="003E24C6"/>
    <w:rsid w:val="003E2927"/>
    <w:rsid w:val="003E4BE8"/>
    <w:rsid w:val="003E5CC7"/>
    <w:rsid w:val="003E72D9"/>
    <w:rsid w:val="003F197E"/>
    <w:rsid w:val="003F776C"/>
    <w:rsid w:val="00416786"/>
    <w:rsid w:val="00420FA1"/>
    <w:rsid w:val="0042176E"/>
    <w:rsid w:val="0042193E"/>
    <w:rsid w:val="0042352B"/>
    <w:rsid w:val="0042799F"/>
    <w:rsid w:val="00431A71"/>
    <w:rsid w:val="00434A61"/>
    <w:rsid w:val="00434C95"/>
    <w:rsid w:val="00436773"/>
    <w:rsid w:val="004379CE"/>
    <w:rsid w:val="00442589"/>
    <w:rsid w:val="0044265E"/>
    <w:rsid w:val="004452C8"/>
    <w:rsid w:val="00445425"/>
    <w:rsid w:val="00447CD7"/>
    <w:rsid w:val="00450D56"/>
    <w:rsid w:val="00453F74"/>
    <w:rsid w:val="004544F3"/>
    <w:rsid w:val="004611BF"/>
    <w:rsid w:val="004648B6"/>
    <w:rsid w:val="004658D3"/>
    <w:rsid w:val="004717D8"/>
    <w:rsid w:val="00472D51"/>
    <w:rsid w:val="00476BCB"/>
    <w:rsid w:val="00482BB5"/>
    <w:rsid w:val="0049017B"/>
    <w:rsid w:val="00495C7A"/>
    <w:rsid w:val="004A077A"/>
    <w:rsid w:val="004A2C10"/>
    <w:rsid w:val="004A3FC9"/>
    <w:rsid w:val="004A437E"/>
    <w:rsid w:val="004A4A4B"/>
    <w:rsid w:val="004B22C8"/>
    <w:rsid w:val="004B3329"/>
    <w:rsid w:val="004B671F"/>
    <w:rsid w:val="004B75BB"/>
    <w:rsid w:val="004C3DE5"/>
    <w:rsid w:val="004C50D3"/>
    <w:rsid w:val="004C5F26"/>
    <w:rsid w:val="004D173C"/>
    <w:rsid w:val="004D312B"/>
    <w:rsid w:val="004D445C"/>
    <w:rsid w:val="004E33DF"/>
    <w:rsid w:val="004E3E0B"/>
    <w:rsid w:val="004E7551"/>
    <w:rsid w:val="004F1C84"/>
    <w:rsid w:val="004F4DC7"/>
    <w:rsid w:val="004F5748"/>
    <w:rsid w:val="0050125A"/>
    <w:rsid w:val="00503C4A"/>
    <w:rsid w:val="0051001E"/>
    <w:rsid w:val="00516050"/>
    <w:rsid w:val="00520202"/>
    <w:rsid w:val="00520437"/>
    <w:rsid w:val="0052318F"/>
    <w:rsid w:val="00524CB3"/>
    <w:rsid w:val="00525D5F"/>
    <w:rsid w:val="005354C1"/>
    <w:rsid w:val="005415C4"/>
    <w:rsid w:val="00544EC5"/>
    <w:rsid w:val="00550AED"/>
    <w:rsid w:val="00551ABA"/>
    <w:rsid w:val="00553AB0"/>
    <w:rsid w:val="0055437B"/>
    <w:rsid w:val="00554B6E"/>
    <w:rsid w:val="00557204"/>
    <w:rsid w:val="00557265"/>
    <w:rsid w:val="00560695"/>
    <w:rsid w:val="00563399"/>
    <w:rsid w:val="0056728C"/>
    <w:rsid w:val="00570C36"/>
    <w:rsid w:val="00580E36"/>
    <w:rsid w:val="00584455"/>
    <w:rsid w:val="0058486E"/>
    <w:rsid w:val="00593D4F"/>
    <w:rsid w:val="00596B1E"/>
    <w:rsid w:val="005A1ACE"/>
    <w:rsid w:val="005A28BF"/>
    <w:rsid w:val="005A4235"/>
    <w:rsid w:val="005A6987"/>
    <w:rsid w:val="005B6B43"/>
    <w:rsid w:val="005B6CD3"/>
    <w:rsid w:val="005B71D1"/>
    <w:rsid w:val="005C0160"/>
    <w:rsid w:val="005C093A"/>
    <w:rsid w:val="005C0B0D"/>
    <w:rsid w:val="005C358A"/>
    <w:rsid w:val="005C4244"/>
    <w:rsid w:val="005C5C80"/>
    <w:rsid w:val="005C6556"/>
    <w:rsid w:val="005C6AD3"/>
    <w:rsid w:val="005D244A"/>
    <w:rsid w:val="005D6EEC"/>
    <w:rsid w:val="005D7041"/>
    <w:rsid w:val="005E04F7"/>
    <w:rsid w:val="005E139F"/>
    <w:rsid w:val="005E7964"/>
    <w:rsid w:val="005F03A6"/>
    <w:rsid w:val="005F1214"/>
    <w:rsid w:val="005F13B1"/>
    <w:rsid w:val="005F5511"/>
    <w:rsid w:val="005F6D89"/>
    <w:rsid w:val="005F7D73"/>
    <w:rsid w:val="00603F4C"/>
    <w:rsid w:val="00607BD5"/>
    <w:rsid w:val="006124EC"/>
    <w:rsid w:val="00613807"/>
    <w:rsid w:val="0061749C"/>
    <w:rsid w:val="00617F19"/>
    <w:rsid w:val="00626E51"/>
    <w:rsid w:val="0063142F"/>
    <w:rsid w:val="006319E0"/>
    <w:rsid w:val="0063524B"/>
    <w:rsid w:val="00635626"/>
    <w:rsid w:val="0063600B"/>
    <w:rsid w:val="00636079"/>
    <w:rsid w:val="00646A6C"/>
    <w:rsid w:val="00654583"/>
    <w:rsid w:val="0065710B"/>
    <w:rsid w:val="006621B2"/>
    <w:rsid w:val="006625DE"/>
    <w:rsid w:val="00671E02"/>
    <w:rsid w:val="006723C6"/>
    <w:rsid w:val="006772F8"/>
    <w:rsid w:val="006778FE"/>
    <w:rsid w:val="00680553"/>
    <w:rsid w:val="00682349"/>
    <w:rsid w:val="00684C9F"/>
    <w:rsid w:val="0068678A"/>
    <w:rsid w:val="006915D1"/>
    <w:rsid w:val="00691775"/>
    <w:rsid w:val="006A2588"/>
    <w:rsid w:val="006A446F"/>
    <w:rsid w:val="006A6B8D"/>
    <w:rsid w:val="006B1F1F"/>
    <w:rsid w:val="006B21FC"/>
    <w:rsid w:val="006B23D1"/>
    <w:rsid w:val="006B4257"/>
    <w:rsid w:val="006B47FE"/>
    <w:rsid w:val="006B4987"/>
    <w:rsid w:val="006B4EFF"/>
    <w:rsid w:val="006B5F9C"/>
    <w:rsid w:val="006B7488"/>
    <w:rsid w:val="006C0B7F"/>
    <w:rsid w:val="006C47A5"/>
    <w:rsid w:val="006C5096"/>
    <w:rsid w:val="006D19D7"/>
    <w:rsid w:val="006E4FF0"/>
    <w:rsid w:val="006E55C0"/>
    <w:rsid w:val="006F40AB"/>
    <w:rsid w:val="006F57FB"/>
    <w:rsid w:val="007046E1"/>
    <w:rsid w:val="007050CF"/>
    <w:rsid w:val="00707CE4"/>
    <w:rsid w:val="00710182"/>
    <w:rsid w:val="00716D73"/>
    <w:rsid w:val="007215D1"/>
    <w:rsid w:val="00722E91"/>
    <w:rsid w:val="00726A78"/>
    <w:rsid w:val="0073109B"/>
    <w:rsid w:val="00731ED3"/>
    <w:rsid w:val="00733D01"/>
    <w:rsid w:val="00736200"/>
    <w:rsid w:val="007434B1"/>
    <w:rsid w:val="00750FEB"/>
    <w:rsid w:val="00751BDF"/>
    <w:rsid w:val="00755EE8"/>
    <w:rsid w:val="00757143"/>
    <w:rsid w:val="00763DDB"/>
    <w:rsid w:val="0076502F"/>
    <w:rsid w:val="0076521B"/>
    <w:rsid w:val="007716CA"/>
    <w:rsid w:val="0077716F"/>
    <w:rsid w:val="00777BDC"/>
    <w:rsid w:val="00780F3A"/>
    <w:rsid w:val="00782165"/>
    <w:rsid w:val="007826D8"/>
    <w:rsid w:val="00783CD3"/>
    <w:rsid w:val="007857B0"/>
    <w:rsid w:val="007875FE"/>
    <w:rsid w:val="00791A10"/>
    <w:rsid w:val="007A027D"/>
    <w:rsid w:val="007A3F80"/>
    <w:rsid w:val="007B004D"/>
    <w:rsid w:val="007B3870"/>
    <w:rsid w:val="007B773F"/>
    <w:rsid w:val="007B7AEB"/>
    <w:rsid w:val="007C0A8F"/>
    <w:rsid w:val="007C4D1D"/>
    <w:rsid w:val="007C4E7D"/>
    <w:rsid w:val="007C4FC3"/>
    <w:rsid w:val="007D13BD"/>
    <w:rsid w:val="007D1A41"/>
    <w:rsid w:val="007D2069"/>
    <w:rsid w:val="007D3F56"/>
    <w:rsid w:val="007D6570"/>
    <w:rsid w:val="007E067D"/>
    <w:rsid w:val="007E14F6"/>
    <w:rsid w:val="007E17A2"/>
    <w:rsid w:val="007E2691"/>
    <w:rsid w:val="007F06C9"/>
    <w:rsid w:val="007F0B33"/>
    <w:rsid w:val="007F7A16"/>
    <w:rsid w:val="00802E48"/>
    <w:rsid w:val="00803B58"/>
    <w:rsid w:val="00806E8D"/>
    <w:rsid w:val="00811ADA"/>
    <w:rsid w:val="008120FE"/>
    <w:rsid w:val="008179A5"/>
    <w:rsid w:val="00822B4B"/>
    <w:rsid w:val="0082373D"/>
    <w:rsid w:val="0082516A"/>
    <w:rsid w:val="008311A2"/>
    <w:rsid w:val="00833859"/>
    <w:rsid w:val="00834EA0"/>
    <w:rsid w:val="0083762B"/>
    <w:rsid w:val="008403EE"/>
    <w:rsid w:val="00841C7A"/>
    <w:rsid w:val="00846CFD"/>
    <w:rsid w:val="0084723F"/>
    <w:rsid w:val="00847321"/>
    <w:rsid w:val="00847424"/>
    <w:rsid w:val="00847BB7"/>
    <w:rsid w:val="00851004"/>
    <w:rsid w:val="008513FC"/>
    <w:rsid w:val="00854609"/>
    <w:rsid w:val="00854829"/>
    <w:rsid w:val="00856F74"/>
    <w:rsid w:val="00857EA6"/>
    <w:rsid w:val="00861641"/>
    <w:rsid w:val="00863B61"/>
    <w:rsid w:val="00866AF3"/>
    <w:rsid w:val="0087081C"/>
    <w:rsid w:val="008711CE"/>
    <w:rsid w:val="00874BEB"/>
    <w:rsid w:val="00876EF1"/>
    <w:rsid w:val="008771C2"/>
    <w:rsid w:val="00877728"/>
    <w:rsid w:val="008809FF"/>
    <w:rsid w:val="008839A1"/>
    <w:rsid w:val="00884190"/>
    <w:rsid w:val="00885CF8"/>
    <w:rsid w:val="00891D1B"/>
    <w:rsid w:val="00891EF0"/>
    <w:rsid w:val="00892997"/>
    <w:rsid w:val="00895773"/>
    <w:rsid w:val="008A0140"/>
    <w:rsid w:val="008A3754"/>
    <w:rsid w:val="008A49F4"/>
    <w:rsid w:val="008A52D1"/>
    <w:rsid w:val="008B2894"/>
    <w:rsid w:val="008B5CF5"/>
    <w:rsid w:val="008B7388"/>
    <w:rsid w:val="008C3B08"/>
    <w:rsid w:val="008E3445"/>
    <w:rsid w:val="008E77D9"/>
    <w:rsid w:val="008F02F0"/>
    <w:rsid w:val="008F65B4"/>
    <w:rsid w:val="00901A21"/>
    <w:rsid w:val="00902EAE"/>
    <w:rsid w:val="009057C1"/>
    <w:rsid w:val="00911644"/>
    <w:rsid w:val="009129A8"/>
    <w:rsid w:val="00913BD4"/>
    <w:rsid w:val="0091546D"/>
    <w:rsid w:val="00917784"/>
    <w:rsid w:val="00917E8E"/>
    <w:rsid w:val="009222AE"/>
    <w:rsid w:val="00931BEB"/>
    <w:rsid w:val="00933218"/>
    <w:rsid w:val="00934EE5"/>
    <w:rsid w:val="00936BF2"/>
    <w:rsid w:val="00936DC2"/>
    <w:rsid w:val="00943574"/>
    <w:rsid w:val="00946B4E"/>
    <w:rsid w:val="00953FEF"/>
    <w:rsid w:val="00960D13"/>
    <w:rsid w:val="00960DEA"/>
    <w:rsid w:val="009611F0"/>
    <w:rsid w:val="009621D3"/>
    <w:rsid w:val="00964B95"/>
    <w:rsid w:val="0096539B"/>
    <w:rsid w:val="009749B5"/>
    <w:rsid w:val="009821FA"/>
    <w:rsid w:val="0098311C"/>
    <w:rsid w:val="00983BA3"/>
    <w:rsid w:val="00984316"/>
    <w:rsid w:val="00990FA2"/>
    <w:rsid w:val="0099134C"/>
    <w:rsid w:val="00996027"/>
    <w:rsid w:val="009961F4"/>
    <w:rsid w:val="009A1222"/>
    <w:rsid w:val="009A5AB8"/>
    <w:rsid w:val="009B1698"/>
    <w:rsid w:val="009B4F44"/>
    <w:rsid w:val="009B7010"/>
    <w:rsid w:val="009C1476"/>
    <w:rsid w:val="009C2E76"/>
    <w:rsid w:val="009C3081"/>
    <w:rsid w:val="009C404C"/>
    <w:rsid w:val="009C6227"/>
    <w:rsid w:val="009D07D3"/>
    <w:rsid w:val="009D1749"/>
    <w:rsid w:val="009D28E0"/>
    <w:rsid w:val="009E41CB"/>
    <w:rsid w:val="009E52AC"/>
    <w:rsid w:val="009E68DF"/>
    <w:rsid w:val="009E78A3"/>
    <w:rsid w:val="009F6641"/>
    <w:rsid w:val="00A00A55"/>
    <w:rsid w:val="00A04CC0"/>
    <w:rsid w:val="00A04D64"/>
    <w:rsid w:val="00A05848"/>
    <w:rsid w:val="00A07D59"/>
    <w:rsid w:val="00A156F7"/>
    <w:rsid w:val="00A24A36"/>
    <w:rsid w:val="00A25BEE"/>
    <w:rsid w:val="00A275D6"/>
    <w:rsid w:val="00A276DC"/>
    <w:rsid w:val="00A30C9F"/>
    <w:rsid w:val="00A31760"/>
    <w:rsid w:val="00A31D70"/>
    <w:rsid w:val="00A32208"/>
    <w:rsid w:val="00A32936"/>
    <w:rsid w:val="00A35D61"/>
    <w:rsid w:val="00A36B4E"/>
    <w:rsid w:val="00A4212B"/>
    <w:rsid w:val="00A43BA7"/>
    <w:rsid w:val="00A4562F"/>
    <w:rsid w:val="00A462F4"/>
    <w:rsid w:val="00A4699F"/>
    <w:rsid w:val="00A57ED6"/>
    <w:rsid w:val="00A6672E"/>
    <w:rsid w:val="00A66B8F"/>
    <w:rsid w:val="00A66EAE"/>
    <w:rsid w:val="00A764A3"/>
    <w:rsid w:val="00A8283F"/>
    <w:rsid w:val="00A97CC7"/>
    <w:rsid w:val="00AB122E"/>
    <w:rsid w:val="00AB22C3"/>
    <w:rsid w:val="00AB7821"/>
    <w:rsid w:val="00AC7072"/>
    <w:rsid w:val="00AC7350"/>
    <w:rsid w:val="00AC7F5F"/>
    <w:rsid w:val="00AD3C85"/>
    <w:rsid w:val="00AE0FCA"/>
    <w:rsid w:val="00AE1957"/>
    <w:rsid w:val="00AE373E"/>
    <w:rsid w:val="00AE50E0"/>
    <w:rsid w:val="00AE600C"/>
    <w:rsid w:val="00AF415E"/>
    <w:rsid w:val="00B00338"/>
    <w:rsid w:val="00B01C59"/>
    <w:rsid w:val="00B01CD2"/>
    <w:rsid w:val="00B0314D"/>
    <w:rsid w:val="00B038BA"/>
    <w:rsid w:val="00B067B9"/>
    <w:rsid w:val="00B076EC"/>
    <w:rsid w:val="00B10F84"/>
    <w:rsid w:val="00B13AF7"/>
    <w:rsid w:val="00B15DBE"/>
    <w:rsid w:val="00B22F19"/>
    <w:rsid w:val="00B235F7"/>
    <w:rsid w:val="00B24284"/>
    <w:rsid w:val="00B25F0B"/>
    <w:rsid w:val="00B26E00"/>
    <w:rsid w:val="00B27AFD"/>
    <w:rsid w:val="00B30A34"/>
    <w:rsid w:val="00B41B58"/>
    <w:rsid w:val="00B50768"/>
    <w:rsid w:val="00B51521"/>
    <w:rsid w:val="00B539A7"/>
    <w:rsid w:val="00B57F2D"/>
    <w:rsid w:val="00B653EC"/>
    <w:rsid w:val="00B673C2"/>
    <w:rsid w:val="00B67BA1"/>
    <w:rsid w:val="00B73620"/>
    <w:rsid w:val="00B73F01"/>
    <w:rsid w:val="00B75538"/>
    <w:rsid w:val="00B770BF"/>
    <w:rsid w:val="00B81376"/>
    <w:rsid w:val="00B82427"/>
    <w:rsid w:val="00B85873"/>
    <w:rsid w:val="00B91DC8"/>
    <w:rsid w:val="00B94F20"/>
    <w:rsid w:val="00B9529A"/>
    <w:rsid w:val="00BA3AA9"/>
    <w:rsid w:val="00BB204C"/>
    <w:rsid w:val="00BB23BB"/>
    <w:rsid w:val="00BB2ED2"/>
    <w:rsid w:val="00BB6981"/>
    <w:rsid w:val="00BB6F7C"/>
    <w:rsid w:val="00BC2760"/>
    <w:rsid w:val="00BC2E05"/>
    <w:rsid w:val="00BC7D0E"/>
    <w:rsid w:val="00BD07CA"/>
    <w:rsid w:val="00BD3ECE"/>
    <w:rsid w:val="00BD3FE8"/>
    <w:rsid w:val="00BD4D52"/>
    <w:rsid w:val="00BD77F4"/>
    <w:rsid w:val="00BE1845"/>
    <w:rsid w:val="00BE24DB"/>
    <w:rsid w:val="00BE5B1A"/>
    <w:rsid w:val="00BE75B1"/>
    <w:rsid w:val="00BE7799"/>
    <w:rsid w:val="00BF1E4D"/>
    <w:rsid w:val="00BF2382"/>
    <w:rsid w:val="00BF27B5"/>
    <w:rsid w:val="00BF3596"/>
    <w:rsid w:val="00BF4CAA"/>
    <w:rsid w:val="00BF4F5B"/>
    <w:rsid w:val="00C04915"/>
    <w:rsid w:val="00C04A05"/>
    <w:rsid w:val="00C13D75"/>
    <w:rsid w:val="00C13EEF"/>
    <w:rsid w:val="00C172A8"/>
    <w:rsid w:val="00C17D0A"/>
    <w:rsid w:val="00C21B49"/>
    <w:rsid w:val="00C26F6A"/>
    <w:rsid w:val="00C30AC3"/>
    <w:rsid w:val="00C3260A"/>
    <w:rsid w:val="00C33124"/>
    <w:rsid w:val="00C34AA0"/>
    <w:rsid w:val="00C35492"/>
    <w:rsid w:val="00C3572D"/>
    <w:rsid w:val="00C43775"/>
    <w:rsid w:val="00C44F28"/>
    <w:rsid w:val="00C46EEC"/>
    <w:rsid w:val="00C5130A"/>
    <w:rsid w:val="00C523CA"/>
    <w:rsid w:val="00C56559"/>
    <w:rsid w:val="00C6368B"/>
    <w:rsid w:val="00C65C2E"/>
    <w:rsid w:val="00C70E1E"/>
    <w:rsid w:val="00C7183F"/>
    <w:rsid w:val="00C7465B"/>
    <w:rsid w:val="00C749F2"/>
    <w:rsid w:val="00C80C50"/>
    <w:rsid w:val="00C83DD8"/>
    <w:rsid w:val="00C8409A"/>
    <w:rsid w:val="00C8437C"/>
    <w:rsid w:val="00C84A52"/>
    <w:rsid w:val="00C84F4E"/>
    <w:rsid w:val="00C8793B"/>
    <w:rsid w:val="00C91FD9"/>
    <w:rsid w:val="00C92963"/>
    <w:rsid w:val="00C93844"/>
    <w:rsid w:val="00CA2D73"/>
    <w:rsid w:val="00CA4D74"/>
    <w:rsid w:val="00CA558E"/>
    <w:rsid w:val="00CA66F2"/>
    <w:rsid w:val="00CB06CB"/>
    <w:rsid w:val="00CB0CB2"/>
    <w:rsid w:val="00CB0E61"/>
    <w:rsid w:val="00CB1F5B"/>
    <w:rsid w:val="00CC2207"/>
    <w:rsid w:val="00CC453B"/>
    <w:rsid w:val="00CC46BD"/>
    <w:rsid w:val="00CD0770"/>
    <w:rsid w:val="00CD4035"/>
    <w:rsid w:val="00CD5236"/>
    <w:rsid w:val="00CD5259"/>
    <w:rsid w:val="00CD5F15"/>
    <w:rsid w:val="00CE1BFE"/>
    <w:rsid w:val="00CE2332"/>
    <w:rsid w:val="00CE3554"/>
    <w:rsid w:val="00CE38C4"/>
    <w:rsid w:val="00CF09FB"/>
    <w:rsid w:val="00CF426D"/>
    <w:rsid w:val="00CF4D2E"/>
    <w:rsid w:val="00CF77C4"/>
    <w:rsid w:val="00D00214"/>
    <w:rsid w:val="00D013B3"/>
    <w:rsid w:val="00D05BCF"/>
    <w:rsid w:val="00D05FBD"/>
    <w:rsid w:val="00D07190"/>
    <w:rsid w:val="00D11CC0"/>
    <w:rsid w:val="00D202FD"/>
    <w:rsid w:val="00D20A3D"/>
    <w:rsid w:val="00D22276"/>
    <w:rsid w:val="00D23783"/>
    <w:rsid w:val="00D2506C"/>
    <w:rsid w:val="00D25627"/>
    <w:rsid w:val="00D300B2"/>
    <w:rsid w:val="00D326D2"/>
    <w:rsid w:val="00D33045"/>
    <w:rsid w:val="00D33FC8"/>
    <w:rsid w:val="00D3569E"/>
    <w:rsid w:val="00D356D0"/>
    <w:rsid w:val="00D36172"/>
    <w:rsid w:val="00D43FA7"/>
    <w:rsid w:val="00D4581E"/>
    <w:rsid w:val="00D4624B"/>
    <w:rsid w:val="00D47579"/>
    <w:rsid w:val="00D476A6"/>
    <w:rsid w:val="00D47D0B"/>
    <w:rsid w:val="00D507EF"/>
    <w:rsid w:val="00D52084"/>
    <w:rsid w:val="00D52FC0"/>
    <w:rsid w:val="00D532BE"/>
    <w:rsid w:val="00D56506"/>
    <w:rsid w:val="00D63C3C"/>
    <w:rsid w:val="00D64991"/>
    <w:rsid w:val="00D67A50"/>
    <w:rsid w:val="00D741DF"/>
    <w:rsid w:val="00D74D52"/>
    <w:rsid w:val="00D75321"/>
    <w:rsid w:val="00D80795"/>
    <w:rsid w:val="00D83C82"/>
    <w:rsid w:val="00D845E3"/>
    <w:rsid w:val="00D87825"/>
    <w:rsid w:val="00D91CC0"/>
    <w:rsid w:val="00D9572B"/>
    <w:rsid w:val="00D961A0"/>
    <w:rsid w:val="00DA58E4"/>
    <w:rsid w:val="00DA5CE0"/>
    <w:rsid w:val="00DA794F"/>
    <w:rsid w:val="00DB2C60"/>
    <w:rsid w:val="00DB5904"/>
    <w:rsid w:val="00DB68A1"/>
    <w:rsid w:val="00DB78A8"/>
    <w:rsid w:val="00DC1AD2"/>
    <w:rsid w:val="00DC2F22"/>
    <w:rsid w:val="00DC3A70"/>
    <w:rsid w:val="00DC4593"/>
    <w:rsid w:val="00DC635F"/>
    <w:rsid w:val="00DD129A"/>
    <w:rsid w:val="00DD1724"/>
    <w:rsid w:val="00DD1EA9"/>
    <w:rsid w:val="00DD3707"/>
    <w:rsid w:val="00DD5BA1"/>
    <w:rsid w:val="00DD6BF7"/>
    <w:rsid w:val="00DE2733"/>
    <w:rsid w:val="00DE2B9B"/>
    <w:rsid w:val="00DF2067"/>
    <w:rsid w:val="00DF2660"/>
    <w:rsid w:val="00DF763F"/>
    <w:rsid w:val="00E0086A"/>
    <w:rsid w:val="00E02A06"/>
    <w:rsid w:val="00E036A8"/>
    <w:rsid w:val="00E1442C"/>
    <w:rsid w:val="00E1619F"/>
    <w:rsid w:val="00E16CFB"/>
    <w:rsid w:val="00E25465"/>
    <w:rsid w:val="00E3019C"/>
    <w:rsid w:val="00E32393"/>
    <w:rsid w:val="00E34C5D"/>
    <w:rsid w:val="00E3667D"/>
    <w:rsid w:val="00E369DC"/>
    <w:rsid w:val="00E376EB"/>
    <w:rsid w:val="00E37A25"/>
    <w:rsid w:val="00E41747"/>
    <w:rsid w:val="00E43BEA"/>
    <w:rsid w:val="00E45AAA"/>
    <w:rsid w:val="00E503D1"/>
    <w:rsid w:val="00E509D0"/>
    <w:rsid w:val="00E51766"/>
    <w:rsid w:val="00E5455C"/>
    <w:rsid w:val="00E55C53"/>
    <w:rsid w:val="00E57AA5"/>
    <w:rsid w:val="00E57D4D"/>
    <w:rsid w:val="00E72A86"/>
    <w:rsid w:val="00E73951"/>
    <w:rsid w:val="00E74FF0"/>
    <w:rsid w:val="00E76AB9"/>
    <w:rsid w:val="00E81ACC"/>
    <w:rsid w:val="00E83EC4"/>
    <w:rsid w:val="00E85248"/>
    <w:rsid w:val="00E865FB"/>
    <w:rsid w:val="00E92749"/>
    <w:rsid w:val="00E9304A"/>
    <w:rsid w:val="00EA373E"/>
    <w:rsid w:val="00EA73AF"/>
    <w:rsid w:val="00EB2D31"/>
    <w:rsid w:val="00EB4CE2"/>
    <w:rsid w:val="00EB53CE"/>
    <w:rsid w:val="00EC53FB"/>
    <w:rsid w:val="00ED2CC7"/>
    <w:rsid w:val="00ED3ACC"/>
    <w:rsid w:val="00ED3FFD"/>
    <w:rsid w:val="00ED5476"/>
    <w:rsid w:val="00ED686B"/>
    <w:rsid w:val="00ED6C72"/>
    <w:rsid w:val="00ED725E"/>
    <w:rsid w:val="00ED7DBB"/>
    <w:rsid w:val="00EE0E3A"/>
    <w:rsid w:val="00EE1197"/>
    <w:rsid w:val="00EE5824"/>
    <w:rsid w:val="00EF03F7"/>
    <w:rsid w:val="00EF0892"/>
    <w:rsid w:val="00EF61B0"/>
    <w:rsid w:val="00F06074"/>
    <w:rsid w:val="00F061D4"/>
    <w:rsid w:val="00F07D6E"/>
    <w:rsid w:val="00F13C14"/>
    <w:rsid w:val="00F1586C"/>
    <w:rsid w:val="00F1763B"/>
    <w:rsid w:val="00F17898"/>
    <w:rsid w:val="00F21516"/>
    <w:rsid w:val="00F23DE8"/>
    <w:rsid w:val="00F25DFA"/>
    <w:rsid w:val="00F27C39"/>
    <w:rsid w:val="00F42EA7"/>
    <w:rsid w:val="00F4388D"/>
    <w:rsid w:val="00F45DAF"/>
    <w:rsid w:val="00F46908"/>
    <w:rsid w:val="00F53FE1"/>
    <w:rsid w:val="00F57B05"/>
    <w:rsid w:val="00F62409"/>
    <w:rsid w:val="00F63B40"/>
    <w:rsid w:val="00F65449"/>
    <w:rsid w:val="00F73F80"/>
    <w:rsid w:val="00F77613"/>
    <w:rsid w:val="00F80037"/>
    <w:rsid w:val="00F844A2"/>
    <w:rsid w:val="00F854CE"/>
    <w:rsid w:val="00F8624C"/>
    <w:rsid w:val="00F91E7A"/>
    <w:rsid w:val="00F92450"/>
    <w:rsid w:val="00FA204E"/>
    <w:rsid w:val="00FA3D6F"/>
    <w:rsid w:val="00FB0BC4"/>
    <w:rsid w:val="00FB4DDF"/>
    <w:rsid w:val="00FC30E1"/>
    <w:rsid w:val="00FD466D"/>
    <w:rsid w:val="00FE136A"/>
    <w:rsid w:val="00FE3549"/>
    <w:rsid w:val="00FE3CAC"/>
    <w:rsid w:val="00FE6C3E"/>
    <w:rsid w:val="00FF7F62"/>
    <w:rsid w:val="020C953A"/>
    <w:rsid w:val="035D6CB9"/>
    <w:rsid w:val="03E8C51A"/>
    <w:rsid w:val="048B15F1"/>
    <w:rsid w:val="05FF01D8"/>
    <w:rsid w:val="09B8D71D"/>
    <w:rsid w:val="0A0CB35F"/>
    <w:rsid w:val="0E8CE7AB"/>
    <w:rsid w:val="0ED41653"/>
    <w:rsid w:val="117F99E2"/>
    <w:rsid w:val="1292A417"/>
    <w:rsid w:val="12D3092A"/>
    <w:rsid w:val="18AE7005"/>
    <w:rsid w:val="18AF58DF"/>
    <w:rsid w:val="199E328E"/>
    <w:rsid w:val="1B7EDB7B"/>
    <w:rsid w:val="1BC3F272"/>
    <w:rsid w:val="1DD93B5D"/>
    <w:rsid w:val="2193DACB"/>
    <w:rsid w:val="2392A038"/>
    <w:rsid w:val="240A61DE"/>
    <w:rsid w:val="248EA0A5"/>
    <w:rsid w:val="2966D5FF"/>
    <w:rsid w:val="2D4C72C1"/>
    <w:rsid w:val="326C97C9"/>
    <w:rsid w:val="368D6710"/>
    <w:rsid w:val="36B838B4"/>
    <w:rsid w:val="3763FB42"/>
    <w:rsid w:val="3865CA7A"/>
    <w:rsid w:val="38CDFAAC"/>
    <w:rsid w:val="3A0714B0"/>
    <w:rsid w:val="3D999E32"/>
    <w:rsid w:val="3FB162F0"/>
    <w:rsid w:val="40C8041A"/>
    <w:rsid w:val="40D0501A"/>
    <w:rsid w:val="41991AAC"/>
    <w:rsid w:val="42A40CB5"/>
    <w:rsid w:val="44BFCEF0"/>
    <w:rsid w:val="4B94DF75"/>
    <w:rsid w:val="4C1B7B09"/>
    <w:rsid w:val="4C5F00CB"/>
    <w:rsid w:val="5001D2AE"/>
    <w:rsid w:val="5132DD48"/>
    <w:rsid w:val="5561DF63"/>
    <w:rsid w:val="586062D3"/>
    <w:rsid w:val="59B7A99E"/>
    <w:rsid w:val="5EFDDA97"/>
    <w:rsid w:val="5FE672B0"/>
    <w:rsid w:val="613643FE"/>
    <w:rsid w:val="61506E8A"/>
    <w:rsid w:val="62F49E45"/>
    <w:rsid w:val="66E27A0E"/>
    <w:rsid w:val="6A727D6C"/>
    <w:rsid w:val="6A7D77A6"/>
    <w:rsid w:val="705AC482"/>
    <w:rsid w:val="75B14F5A"/>
    <w:rsid w:val="75D03892"/>
    <w:rsid w:val="788EBA10"/>
    <w:rsid w:val="78EFC96F"/>
    <w:rsid w:val="7BA82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73E45"/>
  <w15:docId w15:val="{8F95603C-585D-4E6E-B1CA-E424F13FC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F1763B"/>
    <w:pPr>
      <w:numPr>
        <w:numId w:val="2"/>
      </w:numPr>
      <w:spacing w:before="240" w:after="120" w:line="240" w:lineRule="auto"/>
      <w:contextualSpacing w:val="0"/>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9B1698"/>
    <w:pPr>
      <w:keepNext/>
      <w:keepLines/>
      <w:numPr>
        <w:ilvl w:val="1"/>
        <w:numId w:val="2"/>
      </w:numPr>
      <w:spacing w:before="240" w:after="120" w:line="240" w:lineRule="auto"/>
      <w:outlineLvl w:val="1"/>
    </w:pPr>
    <w:rPr>
      <w:rFonts w:ascii="Times New Roman" w:eastAsiaTheme="majorEastAsia" w:hAnsi="Times New Roman" w:cs="Times New Roman"/>
      <w:b/>
      <w:bCs/>
      <w:sz w:val="24"/>
      <w:szCs w:val="26"/>
      <w:lang w:bidi="en-US"/>
    </w:rPr>
  </w:style>
  <w:style w:type="paragraph" w:styleId="Heading3">
    <w:name w:val="heading 3"/>
    <w:basedOn w:val="Normal"/>
    <w:next w:val="Normal"/>
    <w:link w:val="Heading3Char"/>
    <w:uiPriority w:val="9"/>
    <w:unhideWhenUsed/>
    <w:qFormat/>
    <w:rsid w:val="00A25BEE"/>
    <w:pPr>
      <w:keepNext/>
      <w:keepLines/>
      <w:numPr>
        <w:ilvl w:val="2"/>
        <w:numId w:val="2"/>
      </w:numPr>
      <w:spacing w:before="240" w:after="120" w:line="240" w:lineRule="auto"/>
      <w:outlineLvl w:val="2"/>
    </w:pPr>
    <w:rPr>
      <w:rFonts w:ascii="Times New Roman" w:eastAsiaTheme="majorEastAsia"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5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321"/>
    <w:rPr>
      <w:rFonts w:ascii="Tahoma" w:hAnsi="Tahoma" w:cs="Tahoma"/>
      <w:sz w:val="16"/>
      <w:szCs w:val="16"/>
    </w:rPr>
  </w:style>
  <w:style w:type="character" w:customStyle="1" w:styleId="Heading1Char">
    <w:name w:val="Heading 1 Char"/>
    <w:basedOn w:val="DefaultParagraphFont"/>
    <w:link w:val="Heading1"/>
    <w:uiPriority w:val="9"/>
    <w:rsid w:val="00F1763B"/>
    <w:rPr>
      <w:rFonts w:ascii="Times New Roman" w:hAnsi="Times New Roman" w:cs="Times New Roman"/>
      <w:b/>
      <w:sz w:val="24"/>
      <w:szCs w:val="24"/>
    </w:rPr>
  </w:style>
  <w:style w:type="paragraph" w:styleId="Title">
    <w:name w:val="Title"/>
    <w:basedOn w:val="Normal"/>
    <w:next w:val="Normal"/>
    <w:link w:val="TitleChar"/>
    <w:uiPriority w:val="10"/>
    <w:qFormat/>
    <w:rsid w:val="00ED3FFD"/>
    <w:pPr>
      <w:jc w:val="center"/>
    </w:pPr>
    <w:rPr>
      <w:b/>
      <w:sz w:val="52"/>
      <w:szCs w:val="56"/>
    </w:rPr>
  </w:style>
  <w:style w:type="character" w:customStyle="1" w:styleId="TitleChar">
    <w:name w:val="Title Char"/>
    <w:basedOn w:val="DefaultParagraphFont"/>
    <w:link w:val="Title"/>
    <w:uiPriority w:val="10"/>
    <w:rsid w:val="00ED3FFD"/>
    <w:rPr>
      <w:b/>
      <w:sz w:val="52"/>
      <w:szCs w:val="56"/>
    </w:rPr>
  </w:style>
  <w:style w:type="paragraph" w:styleId="Header">
    <w:name w:val="header"/>
    <w:basedOn w:val="Normal"/>
    <w:link w:val="HeaderChar"/>
    <w:uiPriority w:val="99"/>
    <w:unhideWhenUsed/>
    <w:rsid w:val="00877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728"/>
  </w:style>
  <w:style w:type="paragraph" w:styleId="Footer">
    <w:name w:val="footer"/>
    <w:basedOn w:val="Normal"/>
    <w:link w:val="FooterChar"/>
    <w:uiPriority w:val="99"/>
    <w:unhideWhenUsed/>
    <w:rsid w:val="00877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728"/>
  </w:style>
  <w:style w:type="table" w:styleId="TableGrid">
    <w:name w:val="Table Grid"/>
    <w:basedOn w:val="TableNormal"/>
    <w:uiPriority w:val="59"/>
    <w:rsid w:val="00C43775"/>
    <w:pPr>
      <w:spacing w:after="0" w:line="240" w:lineRule="auto"/>
    </w:pPr>
    <w:tblPr/>
  </w:style>
  <w:style w:type="paragraph" w:styleId="ListParagraph">
    <w:name w:val="List Paragraph"/>
    <w:basedOn w:val="Normal"/>
    <w:link w:val="ListParagraphChar"/>
    <w:uiPriority w:val="34"/>
    <w:qFormat/>
    <w:rsid w:val="005F6D89"/>
    <w:pPr>
      <w:ind w:left="720"/>
      <w:contextualSpacing/>
    </w:pPr>
  </w:style>
  <w:style w:type="paragraph" w:customStyle="1" w:styleId="BodyNumbered">
    <w:name w:val="Body Numbered"/>
    <w:basedOn w:val="ListParagraph"/>
    <w:link w:val="BodyNumberedChar"/>
    <w:qFormat/>
    <w:rsid w:val="00ED3FFD"/>
    <w:pPr>
      <w:spacing w:before="240" w:after="0" w:line="240" w:lineRule="auto"/>
      <w:ind w:left="0"/>
    </w:pPr>
    <w:rPr>
      <w:rFonts w:asciiTheme="majorHAnsi" w:hAnsiTheme="majorHAnsi"/>
      <w:sz w:val="24"/>
      <w:szCs w:val="24"/>
    </w:rPr>
  </w:style>
  <w:style w:type="character" w:customStyle="1" w:styleId="ListParagraphChar">
    <w:name w:val="List Paragraph Char"/>
    <w:basedOn w:val="DefaultParagraphFont"/>
    <w:link w:val="ListParagraph"/>
    <w:uiPriority w:val="34"/>
    <w:rsid w:val="00ED3FFD"/>
  </w:style>
  <w:style w:type="character" w:customStyle="1" w:styleId="BodyNumberedChar">
    <w:name w:val="Body Numbered Char"/>
    <w:basedOn w:val="ListParagraphChar"/>
    <w:link w:val="BodyNumbered"/>
    <w:rsid w:val="00ED3FFD"/>
  </w:style>
  <w:style w:type="paragraph" w:customStyle="1" w:styleId="BodyNumbered2">
    <w:name w:val="Body Numbered 2"/>
    <w:basedOn w:val="BodyNumbered"/>
    <w:link w:val="BodyNumbered2Char"/>
    <w:qFormat/>
    <w:rsid w:val="00453F74"/>
    <w:pPr>
      <w:numPr>
        <w:ilvl w:val="2"/>
      </w:numPr>
      <w:contextualSpacing w:val="0"/>
    </w:pPr>
  </w:style>
  <w:style w:type="character" w:customStyle="1" w:styleId="BodyNumbered2Char">
    <w:name w:val="Body Numbered 2 Char"/>
    <w:basedOn w:val="BodyNumberedChar"/>
    <w:link w:val="BodyNumbered2"/>
    <w:rsid w:val="00453F74"/>
    <w:rPr>
      <w:rFonts w:asciiTheme="majorHAnsi" w:hAnsiTheme="majorHAnsi"/>
      <w:sz w:val="24"/>
      <w:szCs w:val="24"/>
    </w:rPr>
  </w:style>
  <w:style w:type="character" w:customStyle="1" w:styleId="Heading2Char">
    <w:name w:val="Heading 2 Char"/>
    <w:basedOn w:val="DefaultParagraphFont"/>
    <w:link w:val="Heading2"/>
    <w:uiPriority w:val="9"/>
    <w:rsid w:val="009B1698"/>
    <w:rPr>
      <w:rFonts w:ascii="Times New Roman" w:eastAsiaTheme="majorEastAsia" w:hAnsi="Times New Roman" w:cs="Times New Roman"/>
      <w:b/>
      <w:bCs/>
      <w:sz w:val="24"/>
      <w:szCs w:val="26"/>
      <w:lang w:bidi="en-US"/>
    </w:rPr>
  </w:style>
  <w:style w:type="paragraph" w:customStyle="1" w:styleId="TableParagraph">
    <w:name w:val="Table Paragraph"/>
    <w:basedOn w:val="Normal"/>
    <w:uiPriority w:val="1"/>
    <w:qFormat/>
    <w:rsid w:val="00902EAE"/>
    <w:pPr>
      <w:widowControl w:val="0"/>
      <w:spacing w:after="0" w:line="240" w:lineRule="auto"/>
    </w:pPr>
    <w:rPr>
      <w:rFonts w:eastAsiaTheme="minorHAnsi"/>
    </w:rPr>
  </w:style>
  <w:style w:type="table" w:customStyle="1" w:styleId="TableGrid1">
    <w:name w:val="Table Grid1"/>
    <w:basedOn w:val="TableNormal"/>
    <w:next w:val="TableGrid"/>
    <w:uiPriority w:val="59"/>
    <w:rsid w:val="00D52FC0"/>
    <w:pPr>
      <w:spacing w:after="0" w:line="240" w:lineRule="auto"/>
    </w:pPr>
    <w:rPr>
      <w:rFonts w:eastAsiaTheme="minorHAnsi"/>
    </w:rPr>
    <w:tblPr/>
  </w:style>
  <w:style w:type="paragraph" w:styleId="NoSpacing">
    <w:name w:val="No Spacing"/>
    <w:link w:val="NoSpacingChar"/>
    <w:uiPriority w:val="1"/>
    <w:qFormat/>
    <w:rsid w:val="00520202"/>
    <w:pPr>
      <w:spacing w:after="0" w:line="240" w:lineRule="auto"/>
    </w:pPr>
  </w:style>
  <w:style w:type="character" w:customStyle="1" w:styleId="NoSpacingChar">
    <w:name w:val="No Spacing Char"/>
    <w:basedOn w:val="DefaultParagraphFont"/>
    <w:link w:val="NoSpacing"/>
    <w:uiPriority w:val="1"/>
    <w:rsid w:val="00520202"/>
  </w:style>
  <w:style w:type="paragraph" w:customStyle="1" w:styleId="AS9100ProcedureLevel1">
    <w:name w:val="AS9100 Procedure Level 1"/>
    <w:basedOn w:val="ListParagraph"/>
    <w:link w:val="AS9100ProcedureLevel1Char"/>
    <w:qFormat/>
    <w:rsid w:val="00722E91"/>
    <w:pPr>
      <w:numPr>
        <w:numId w:val="36"/>
      </w:numPr>
    </w:pPr>
    <w:rPr>
      <w:rFonts w:ascii="Arial" w:eastAsia="Calibri" w:hAnsi="Arial" w:cs="Arial"/>
      <w:b/>
    </w:rPr>
  </w:style>
  <w:style w:type="paragraph" w:customStyle="1" w:styleId="AS9100ProcedureLevel2">
    <w:name w:val="AS9100 Procedure Level 2"/>
    <w:basedOn w:val="ListParagraph"/>
    <w:link w:val="AS9100ProcedureLevel2Char"/>
    <w:qFormat/>
    <w:rsid w:val="00722E91"/>
    <w:pPr>
      <w:numPr>
        <w:ilvl w:val="1"/>
        <w:numId w:val="36"/>
      </w:numPr>
      <w:spacing w:after="120"/>
      <w:ind w:left="990" w:hanging="630"/>
      <w:contextualSpacing w:val="0"/>
    </w:pPr>
    <w:rPr>
      <w:rFonts w:ascii="Arial" w:eastAsia="Calibri" w:hAnsi="Arial" w:cs="Arial"/>
    </w:rPr>
  </w:style>
  <w:style w:type="character" w:customStyle="1" w:styleId="AS9100ProcedureLevel1Char">
    <w:name w:val="AS9100 Procedure Level 1 Char"/>
    <w:basedOn w:val="ListParagraphChar"/>
    <w:link w:val="AS9100ProcedureLevel1"/>
    <w:rsid w:val="00722E91"/>
    <w:rPr>
      <w:rFonts w:ascii="Arial" w:eastAsia="Calibri" w:hAnsi="Arial" w:cs="Arial"/>
      <w:b/>
    </w:rPr>
  </w:style>
  <w:style w:type="character" w:customStyle="1" w:styleId="AS9100ProcedureLevel2Char">
    <w:name w:val="AS9100 Procedure Level 2 Char"/>
    <w:basedOn w:val="ListParagraphChar"/>
    <w:link w:val="AS9100ProcedureLevel2"/>
    <w:rsid w:val="00722E91"/>
    <w:rPr>
      <w:rFonts w:ascii="Arial" w:eastAsia="Calibri" w:hAnsi="Arial" w:cs="Arial"/>
    </w:rPr>
  </w:style>
  <w:style w:type="paragraph" w:customStyle="1" w:styleId="AS9100Level3">
    <w:name w:val="AS9100 Level 3"/>
    <w:basedOn w:val="ListParagraph"/>
    <w:qFormat/>
    <w:rsid w:val="00722E91"/>
    <w:pPr>
      <w:numPr>
        <w:ilvl w:val="2"/>
        <w:numId w:val="36"/>
      </w:numPr>
      <w:spacing w:after="120" w:line="240" w:lineRule="auto"/>
      <w:ind w:left="1440" w:hanging="720"/>
      <w:contextualSpacing w:val="0"/>
    </w:pPr>
    <w:rPr>
      <w:rFonts w:ascii="Arial" w:eastAsia="Calibri" w:hAnsi="Arial" w:cs="Arial"/>
    </w:rPr>
  </w:style>
  <w:style w:type="paragraph" w:styleId="ListBullet">
    <w:name w:val="List Bullet"/>
    <w:basedOn w:val="Normal"/>
    <w:autoRedefine/>
    <w:rsid w:val="00FE3CAC"/>
    <w:pPr>
      <w:numPr>
        <w:numId w:val="37"/>
      </w:num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unhideWhenUsed/>
    <w:rsid w:val="00F176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763B"/>
    <w:rPr>
      <w:b/>
      <w:bCs/>
    </w:rPr>
  </w:style>
  <w:style w:type="character" w:styleId="Hyperlink">
    <w:name w:val="Hyperlink"/>
    <w:basedOn w:val="DefaultParagraphFont"/>
    <w:uiPriority w:val="99"/>
    <w:unhideWhenUsed/>
    <w:rsid w:val="00F1763B"/>
    <w:rPr>
      <w:color w:val="0000FF"/>
      <w:u w:val="single"/>
    </w:rPr>
  </w:style>
  <w:style w:type="character" w:customStyle="1" w:styleId="Heading3Char">
    <w:name w:val="Heading 3 Char"/>
    <w:basedOn w:val="DefaultParagraphFont"/>
    <w:link w:val="Heading3"/>
    <w:uiPriority w:val="9"/>
    <w:rsid w:val="00A25BEE"/>
    <w:rPr>
      <w:rFonts w:ascii="Times New Roman" w:eastAsiaTheme="majorEastAsia" w:hAnsi="Times New Roman" w:cs="Times New Roman"/>
      <w:b/>
      <w:sz w:val="24"/>
      <w:szCs w:val="24"/>
    </w:rPr>
  </w:style>
  <w:style w:type="character" w:styleId="CommentReference">
    <w:name w:val="annotation reference"/>
    <w:basedOn w:val="DefaultParagraphFont"/>
    <w:uiPriority w:val="99"/>
    <w:semiHidden/>
    <w:unhideWhenUsed/>
    <w:rsid w:val="00A276DC"/>
    <w:rPr>
      <w:sz w:val="16"/>
      <w:szCs w:val="16"/>
    </w:rPr>
  </w:style>
  <w:style w:type="paragraph" w:styleId="CommentText">
    <w:name w:val="annotation text"/>
    <w:basedOn w:val="Normal"/>
    <w:link w:val="CommentTextChar"/>
    <w:uiPriority w:val="99"/>
    <w:semiHidden/>
    <w:unhideWhenUsed/>
    <w:rsid w:val="00A276DC"/>
    <w:pPr>
      <w:spacing w:line="240" w:lineRule="auto"/>
    </w:pPr>
    <w:rPr>
      <w:sz w:val="20"/>
      <w:szCs w:val="20"/>
    </w:rPr>
  </w:style>
  <w:style w:type="character" w:customStyle="1" w:styleId="CommentTextChar">
    <w:name w:val="Comment Text Char"/>
    <w:basedOn w:val="DefaultParagraphFont"/>
    <w:link w:val="CommentText"/>
    <w:uiPriority w:val="99"/>
    <w:semiHidden/>
    <w:rsid w:val="00A276DC"/>
    <w:rPr>
      <w:sz w:val="20"/>
      <w:szCs w:val="20"/>
    </w:rPr>
  </w:style>
  <w:style w:type="paragraph" w:styleId="CommentSubject">
    <w:name w:val="annotation subject"/>
    <w:basedOn w:val="CommentText"/>
    <w:next w:val="CommentText"/>
    <w:link w:val="CommentSubjectChar"/>
    <w:uiPriority w:val="99"/>
    <w:semiHidden/>
    <w:unhideWhenUsed/>
    <w:rsid w:val="00A276DC"/>
    <w:rPr>
      <w:b/>
      <w:bCs/>
    </w:rPr>
  </w:style>
  <w:style w:type="character" w:customStyle="1" w:styleId="CommentSubjectChar">
    <w:name w:val="Comment Subject Char"/>
    <w:basedOn w:val="CommentTextChar"/>
    <w:link w:val="CommentSubject"/>
    <w:uiPriority w:val="99"/>
    <w:semiHidden/>
    <w:rsid w:val="00A276DC"/>
    <w:rPr>
      <w:b/>
      <w:bCs/>
      <w:sz w:val="20"/>
      <w:szCs w:val="20"/>
    </w:rPr>
  </w:style>
  <w:style w:type="paragraph" w:styleId="Revision">
    <w:name w:val="Revision"/>
    <w:hidden/>
    <w:uiPriority w:val="99"/>
    <w:semiHidden/>
    <w:rsid w:val="0098311C"/>
    <w:pPr>
      <w:spacing w:after="0" w:line="240" w:lineRule="auto"/>
    </w:pPr>
  </w:style>
  <w:style w:type="character" w:styleId="FollowedHyperlink">
    <w:name w:val="FollowedHyperlink"/>
    <w:basedOn w:val="DefaultParagraphFont"/>
    <w:uiPriority w:val="99"/>
    <w:semiHidden/>
    <w:unhideWhenUsed/>
    <w:rsid w:val="004F574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53103">
      <w:bodyDiv w:val="1"/>
      <w:marLeft w:val="0"/>
      <w:marRight w:val="0"/>
      <w:marTop w:val="0"/>
      <w:marBottom w:val="0"/>
      <w:divBdr>
        <w:top w:val="none" w:sz="0" w:space="0" w:color="auto"/>
        <w:left w:val="none" w:sz="0" w:space="0" w:color="auto"/>
        <w:bottom w:val="none" w:sz="0" w:space="0" w:color="auto"/>
        <w:right w:val="none" w:sz="0" w:space="0" w:color="auto"/>
      </w:divBdr>
    </w:div>
    <w:div w:id="446312371">
      <w:bodyDiv w:val="1"/>
      <w:marLeft w:val="0"/>
      <w:marRight w:val="0"/>
      <w:marTop w:val="0"/>
      <w:marBottom w:val="0"/>
      <w:divBdr>
        <w:top w:val="none" w:sz="0" w:space="0" w:color="auto"/>
        <w:left w:val="none" w:sz="0" w:space="0" w:color="auto"/>
        <w:bottom w:val="none" w:sz="0" w:space="0" w:color="auto"/>
        <w:right w:val="none" w:sz="0" w:space="0" w:color="auto"/>
      </w:divBdr>
    </w:div>
    <w:div w:id="538668778">
      <w:bodyDiv w:val="1"/>
      <w:marLeft w:val="0"/>
      <w:marRight w:val="0"/>
      <w:marTop w:val="0"/>
      <w:marBottom w:val="0"/>
      <w:divBdr>
        <w:top w:val="none" w:sz="0" w:space="0" w:color="auto"/>
        <w:left w:val="none" w:sz="0" w:space="0" w:color="auto"/>
        <w:bottom w:val="none" w:sz="0" w:space="0" w:color="auto"/>
        <w:right w:val="none" w:sz="0" w:space="0" w:color="auto"/>
      </w:divBdr>
    </w:div>
    <w:div w:id="599024894">
      <w:bodyDiv w:val="1"/>
      <w:marLeft w:val="0"/>
      <w:marRight w:val="0"/>
      <w:marTop w:val="0"/>
      <w:marBottom w:val="0"/>
      <w:divBdr>
        <w:top w:val="none" w:sz="0" w:space="0" w:color="auto"/>
        <w:left w:val="none" w:sz="0" w:space="0" w:color="auto"/>
        <w:bottom w:val="none" w:sz="0" w:space="0" w:color="auto"/>
        <w:right w:val="none" w:sz="0" w:space="0" w:color="auto"/>
      </w:divBdr>
      <w:divsChild>
        <w:div w:id="484322622">
          <w:marLeft w:val="547"/>
          <w:marRight w:val="0"/>
          <w:marTop w:val="0"/>
          <w:marBottom w:val="0"/>
          <w:divBdr>
            <w:top w:val="none" w:sz="0" w:space="0" w:color="auto"/>
            <w:left w:val="none" w:sz="0" w:space="0" w:color="auto"/>
            <w:bottom w:val="none" w:sz="0" w:space="0" w:color="auto"/>
            <w:right w:val="none" w:sz="0" w:space="0" w:color="auto"/>
          </w:divBdr>
        </w:div>
        <w:div w:id="489442407">
          <w:marLeft w:val="547"/>
          <w:marRight w:val="0"/>
          <w:marTop w:val="0"/>
          <w:marBottom w:val="0"/>
          <w:divBdr>
            <w:top w:val="none" w:sz="0" w:space="0" w:color="auto"/>
            <w:left w:val="none" w:sz="0" w:space="0" w:color="auto"/>
            <w:bottom w:val="none" w:sz="0" w:space="0" w:color="auto"/>
            <w:right w:val="none" w:sz="0" w:space="0" w:color="auto"/>
          </w:divBdr>
        </w:div>
        <w:div w:id="671295942">
          <w:marLeft w:val="547"/>
          <w:marRight w:val="0"/>
          <w:marTop w:val="0"/>
          <w:marBottom w:val="0"/>
          <w:divBdr>
            <w:top w:val="none" w:sz="0" w:space="0" w:color="auto"/>
            <w:left w:val="none" w:sz="0" w:space="0" w:color="auto"/>
            <w:bottom w:val="none" w:sz="0" w:space="0" w:color="auto"/>
            <w:right w:val="none" w:sz="0" w:space="0" w:color="auto"/>
          </w:divBdr>
        </w:div>
        <w:div w:id="966163297">
          <w:marLeft w:val="547"/>
          <w:marRight w:val="0"/>
          <w:marTop w:val="0"/>
          <w:marBottom w:val="0"/>
          <w:divBdr>
            <w:top w:val="none" w:sz="0" w:space="0" w:color="auto"/>
            <w:left w:val="none" w:sz="0" w:space="0" w:color="auto"/>
            <w:bottom w:val="none" w:sz="0" w:space="0" w:color="auto"/>
            <w:right w:val="none" w:sz="0" w:space="0" w:color="auto"/>
          </w:divBdr>
        </w:div>
        <w:div w:id="1033846649">
          <w:marLeft w:val="547"/>
          <w:marRight w:val="0"/>
          <w:marTop w:val="0"/>
          <w:marBottom w:val="0"/>
          <w:divBdr>
            <w:top w:val="none" w:sz="0" w:space="0" w:color="auto"/>
            <w:left w:val="none" w:sz="0" w:space="0" w:color="auto"/>
            <w:bottom w:val="none" w:sz="0" w:space="0" w:color="auto"/>
            <w:right w:val="none" w:sz="0" w:space="0" w:color="auto"/>
          </w:divBdr>
        </w:div>
        <w:div w:id="1900508880">
          <w:marLeft w:val="547"/>
          <w:marRight w:val="0"/>
          <w:marTop w:val="0"/>
          <w:marBottom w:val="0"/>
          <w:divBdr>
            <w:top w:val="none" w:sz="0" w:space="0" w:color="auto"/>
            <w:left w:val="none" w:sz="0" w:space="0" w:color="auto"/>
            <w:bottom w:val="none" w:sz="0" w:space="0" w:color="auto"/>
            <w:right w:val="none" w:sz="0" w:space="0" w:color="auto"/>
          </w:divBdr>
        </w:div>
      </w:divsChild>
    </w:div>
    <w:div w:id="756748864">
      <w:bodyDiv w:val="1"/>
      <w:marLeft w:val="0"/>
      <w:marRight w:val="0"/>
      <w:marTop w:val="0"/>
      <w:marBottom w:val="0"/>
      <w:divBdr>
        <w:top w:val="none" w:sz="0" w:space="0" w:color="auto"/>
        <w:left w:val="none" w:sz="0" w:space="0" w:color="auto"/>
        <w:bottom w:val="none" w:sz="0" w:space="0" w:color="auto"/>
        <w:right w:val="none" w:sz="0" w:space="0" w:color="auto"/>
      </w:divBdr>
    </w:div>
    <w:div w:id="1134522234">
      <w:bodyDiv w:val="1"/>
      <w:marLeft w:val="0"/>
      <w:marRight w:val="0"/>
      <w:marTop w:val="0"/>
      <w:marBottom w:val="0"/>
      <w:divBdr>
        <w:top w:val="none" w:sz="0" w:space="0" w:color="auto"/>
        <w:left w:val="none" w:sz="0" w:space="0" w:color="auto"/>
        <w:bottom w:val="none" w:sz="0" w:space="0" w:color="auto"/>
        <w:right w:val="none" w:sz="0" w:space="0" w:color="auto"/>
      </w:divBdr>
    </w:div>
    <w:div w:id="1245795221">
      <w:bodyDiv w:val="1"/>
      <w:marLeft w:val="0"/>
      <w:marRight w:val="0"/>
      <w:marTop w:val="0"/>
      <w:marBottom w:val="0"/>
      <w:divBdr>
        <w:top w:val="none" w:sz="0" w:space="0" w:color="auto"/>
        <w:left w:val="none" w:sz="0" w:space="0" w:color="auto"/>
        <w:bottom w:val="none" w:sz="0" w:space="0" w:color="auto"/>
        <w:right w:val="none" w:sz="0" w:space="0" w:color="auto"/>
      </w:divBdr>
      <w:divsChild>
        <w:div w:id="296306144">
          <w:marLeft w:val="547"/>
          <w:marRight w:val="0"/>
          <w:marTop w:val="0"/>
          <w:marBottom w:val="0"/>
          <w:divBdr>
            <w:top w:val="none" w:sz="0" w:space="0" w:color="auto"/>
            <w:left w:val="none" w:sz="0" w:space="0" w:color="auto"/>
            <w:bottom w:val="none" w:sz="0" w:space="0" w:color="auto"/>
            <w:right w:val="none" w:sz="0" w:space="0" w:color="auto"/>
          </w:divBdr>
        </w:div>
      </w:divsChild>
    </w:div>
    <w:div w:id="1290238799">
      <w:bodyDiv w:val="1"/>
      <w:marLeft w:val="0"/>
      <w:marRight w:val="0"/>
      <w:marTop w:val="0"/>
      <w:marBottom w:val="0"/>
      <w:divBdr>
        <w:top w:val="none" w:sz="0" w:space="0" w:color="auto"/>
        <w:left w:val="none" w:sz="0" w:space="0" w:color="auto"/>
        <w:bottom w:val="none" w:sz="0" w:space="0" w:color="auto"/>
        <w:right w:val="none" w:sz="0" w:space="0" w:color="auto"/>
      </w:divBdr>
    </w:div>
    <w:div w:id="1322540883">
      <w:bodyDiv w:val="1"/>
      <w:marLeft w:val="0"/>
      <w:marRight w:val="0"/>
      <w:marTop w:val="0"/>
      <w:marBottom w:val="0"/>
      <w:divBdr>
        <w:top w:val="none" w:sz="0" w:space="0" w:color="auto"/>
        <w:left w:val="none" w:sz="0" w:space="0" w:color="auto"/>
        <w:bottom w:val="none" w:sz="0" w:space="0" w:color="auto"/>
        <w:right w:val="none" w:sz="0" w:space="0" w:color="auto"/>
      </w:divBdr>
      <w:divsChild>
        <w:div w:id="2090228941">
          <w:marLeft w:val="547"/>
          <w:marRight w:val="0"/>
          <w:marTop w:val="0"/>
          <w:marBottom w:val="0"/>
          <w:divBdr>
            <w:top w:val="none" w:sz="0" w:space="0" w:color="auto"/>
            <w:left w:val="none" w:sz="0" w:space="0" w:color="auto"/>
            <w:bottom w:val="none" w:sz="0" w:space="0" w:color="auto"/>
            <w:right w:val="none" w:sz="0" w:space="0" w:color="auto"/>
          </w:divBdr>
        </w:div>
      </w:divsChild>
    </w:div>
    <w:div w:id="1378120776">
      <w:bodyDiv w:val="1"/>
      <w:marLeft w:val="0"/>
      <w:marRight w:val="0"/>
      <w:marTop w:val="0"/>
      <w:marBottom w:val="0"/>
      <w:divBdr>
        <w:top w:val="none" w:sz="0" w:space="0" w:color="auto"/>
        <w:left w:val="none" w:sz="0" w:space="0" w:color="auto"/>
        <w:bottom w:val="none" w:sz="0" w:space="0" w:color="auto"/>
        <w:right w:val="none" w:sz="0" w:space="0" w:color="auto"/>
      </w:divBdr>
    </w:div>
    <w:div w:id="1380588977">
      <w:bodyDiv w:val="1"/>
      <w:marLeft w:val="0"/>
      <w:marRight w:val="0"/>
      <w:marTop w:val="0"/>
      <w:marBottom w:val="0"/>
      <w:divBdr>
        <w:top w:val="none" w:sz="0" w:space="0" w:color="auto"/>
        <w:left w:val="none" w:sz="0" w:space="0" w:color="auto"/>
        <w:bottom w:val="none" w:sz="0" w:space="0" w:color="auto"/>
        <w:right w:val="none" w:sz="0" w:space="0" w:color="auto"/>
      </w:divBdr>
    </w:div>
    <w:div w:id="214670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am.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owheadsupport.com/bhm-supplier-faq/"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jit%20Warrier\Documents\Work\CMMI\Reference%20Docs\Bow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1EAEE96101784B823E9B372E578ADB" ma:contentTypeVersion="11" ma:contentTypeDescription="Create a new document." ma:contentTypeScope="" ma:versionID="00e95819b7877398730e3a0483b3a8ea">
  <xsd:schema xmlns:xsd="http://www.w3.org/2001/XMLSchema" xmlns:xs="http://www.w3.org/2001/XMLSchema" xmlns:p="http://schemas.microsoft.com/office/2006/metadata/properties" xmlns:ns2="8df10b6a-c831-4585-a599-fde7bd11f794" xmlns:ns3="52c381da-f89a-4aba-b9ff-c253572c91b7" targetNamespace="http://schemas.microsoft.com/office/2006/metadata/properties" ma:root="true" ma:fieldsID="7a5017cb2cb7db5f4f0f594b04525451" ns2:_="" ns3:_="">
    <xsd:import namespace="8df10b6a-c831-4585-a599-fde7bd11f794"/>
    <xsd:import namespace="52c381da-f89a-4aba-b9ff-c253572c91b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10b6a-c831-4585-a599-fde7bd11f79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e52bc65-4788-4540-9fcd-27a5a9f635a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c381da-f89a-4aba-b9ff-c253572c91b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b346df6-be84-4dd4-aa5e-5f38f0b84dc8}" ma:internalName="TaxCatchAll" ma:showField="CatchAllData" ma:web="52c381da-f89a-4aba-b9ff-c253572c9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2c381da-f89a-4aba-b9ff-c253572c91b7" xsi:nil="true"/>
    <lcf76f155ced4ddcb4097134ff3c332f xmlns="8df10b6a-c831-4585-a599-fde7bd11f7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FCE1E9-17D4-4468-B7A3-BAB47CDCAC2E}">
  <ds:schemaRefs>
    <ds:schemaRef ds:uri="http://schemas.microsoft.com/sharepoint/v3/contenttype/forms"/>
  </ds:schemaRefs>
</ds:datastoreItem>
</file>

<file path=customXml/itemProps2.xml><?xml version="1.0" encoding="utf-8"?>
<ds:datastoreItem xmlns:ds="http://schemas.openxmlformats.org/officeDocument/2006/customXml" ds:itemID="{DBF8A566-6006-4FEF-ABB9-F9DCA678547C}">
  <ds:schemaRefs>
    <ds:schemaRef ds:uri="http://schemas.openxmlformats.org/officeDocument/2006/bibliography"/>
  </ds:schemaRefs>
</ds:datastoreItem>
</file>

<file path=customXml/itemProps3.xml><?xml version="1.0" encoding="utf-8"?>
<ds:datastoreItem xmlns:ds="http://schemas.openxmlformats.org/officeDocument/2006/customXml" ds:itemID="{DB45C1C8-9593-4534-9984-6F4C2ABD10C1}"/>
</file>

<file path=customXml/itemProps4.xml><?xml version="1.0" encoding="utf-8"?>
<ds:datastoreItem xmlns:ds="http://schemas.openxmlformats.org/officeDocument/2006/customXml" ds:itemID="{143AE7CE-5D0C-459B-BE6C-E4A62D90CE17}">
  <ds:schemaRefs>
    <ds:schemaRef ds:uri="http://schemas.microsoft.com/office/2006/metadata/properties"/>
    <ds:schemaRef ds:uri="http://schemas.microsoft.com/office/infopath/2007/PartnerControls"/>
    <ds:schemaRef ds:uri="52c381da-f89a-4aba-b9ff-c253572c91b7"/>
    <ds:schemaRef ds:uri="http://schemas.microsoft.com/sharepoint/v3"/>
    <ds:schemaRef ds:uri="10984ef0-ebca-44e7-af98-60e593d234f4"/>
  </ds:schemaRefs>
</ds:datastoreItem>
</file>

<file path=docProps/app.xml><?xml version="1.0" encoding="utf-8"?>
<Properties xmlns="http://schemas.openxmlformats.org/officeDocument/2006/extended-properties" xmlns:vt="http://schemas.openxmlformats.org/officeDocument/2006/docPropsVTypes">
  <Template>Bowhead Template</Template>
  <TotalTime>6</TotalTime>
  <Pages>6</Pages>
  <Words>2285</Words>
  <Characters>13031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UIC Technical Services, LLC</Company>
  <LinksUpToDate>false</LinksUpToDate>
  <CharactersWithSpaces>15286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Jennings, John</dc:creator>
  <cp:keywords/>
  <cp:lastModifiedBy>Howell, Tim</cp:lastModifiedBy>
  <cp:revision>2</cp:revision>
  <cp:lastPrinted>2026-10-01T19:10:00Z</cp:lastPrinted>
  <dcterms:created xsi:type="dcterms:W3CDTF">2026-10-01T21:34:00Z</dcterms:created>
  <dcterms:modified xsi:type="dcterms:W3CDTF">2026-10-01T21:34:00Z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c92a751a-e6ee-4716-ae74-858ea6996b56_Enabled">
    <vt:lpwstr>true</vt:lpwstr>
  </property>
  <property fmtid="{D5CDD505-2E9C-101B-9397-08002B2CF9AE}" pid="4" name="MSIP_Label_c92a751a-e6ee-4716-ae74-858ea6996b56_SetDate">
    <vt:lpwstr>2023-12-14T14:11:45Z</vt:lpwstr>
  </property>
  <property fmtid="{D5CDD505-2E9C-101B-9397-08002B2CF9AE}" pid="5" name="MSIP_Label_c92a751a-e6ee-4716-ae74-858ea6996b56_Method">
    <vt:lpwstr>Privileged</vt:lpwstr>
  </property>
  <property fmtid="{D5CDD505-2E9C-101B-9397-08002B2CF9AE}" pid="6" name="MSIP_Label_c92a751a-e6ee-4716-ae74-858ea6996b56_Name">
    <vt:lpwstr>BowheadProp</vt:lpwstr>
  </property>
  <property fmtid="{D5CDD505-2E9C-101B-9397-08002B2CF9AE}" pid="7" name="MSIP_Label_c92a751a-e6ee-4716-ae74-858ea6996b56_SiteId">
    <vt:lpwstr>0c8c7422-b5fa-498b-a2d1-68b83bd7ac55</vt:lpwstr>
  </property>
  <property fmtid="{D5CDD505-2E9C-101B-9397-08002B2CF9AE}" pid="8" name="MSIP_Label_c92a751a-e6ee-4716-ae74-858ea6996b56_ActionId">
    <vt:lpwstr>391f37af-7866-48aa-b7b4-c227bcce61d5</vt:lpwstr>
  </property>
  <property fmtid="{D5CDD505-2E9C-101B-9397-08002B2CF9AE}" pid="9" name="MSIP_Label_c92a751a-e6ee-4716-ae74-858ea6996b56_ContentBits">
    <vt:lpwstr>0</vt:lpwstr>
  </property>
  <property fmtid="{D5CDD505-2E9C-101B-9397-08002B2CF9AE}" pid="10" name="ContentTypeId">
    <vt:lpwstr>0x010100ED1EAEE96101784B823E9B372E578ADB</vt:lpwstr>
  </property>
</Properties>
</file>